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AC25F" w14:textId="19A8F052" w:rsidR="00160969" w:rsidRDefault="00160969" w:rsidP="00F645B4">
      <w:pPr>
        <w:spacing w:after="0" w:line="240" w:lineRule="auto"/>
        <w:jc w:val="center"/>
        <w:rPr>
          <w:rFonts w:ascii="Calibri" w:hAnsi="Calibri"/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96E693B" wp14:editId="3CF5B0E7">
            <wp:simplePos x="0" y="0"/>
            <wp:positionH relativeFrom="margin">
              <wp:posOffset>-406400</wp:posOffset>
            </wp:positionH>
            <wp:positionV relativeFrom="paragraph">
              <wp:posOffset>-555625</wp:posOffset>
            </wp:positionV>
            <wp:extent cx="1017905" cy="9512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97443" w14:textId="68748A31" w:rsidR="00F645B4" w:rsidRPr="00160969" w:rsidRDefault="00F645B4" w:rsidP="00F645B4">
      <w:pPr>
        <w:spacing w:after="0" w:line="240" w:lineRule="auto"/>
        <w:jc w:val="center"/>
        <w:rPr>
          <w:rFonts w:ascii="Calibri" w:hAnsi="Calibri"/>
          <w:b/>
          <w:color w:val="0070C0"/>
          <w:sz w:val="32"/>
          <w:szCs w:val="32"/>
        </w:rPr>
      </w:pPr>
      <w:r w:rsidRPr="00160969">
        <w:rPr>
          <w:rFonts w:ascii="Calibri" w:hAnsi="Calibri"/>
          <w:b/>
          <w:color w:val="0070C0"/>
          <w:sz w:val="32"/>
          <w:szCs w:val="32"/>
        </w:rPr>
        <w:t xml:space="preserve">Neonatal Follow-Up </w:t>
      </w:r>
      <w:r w:rsidR="000E02B5" w:rsidRPr="00160969">
        <w:rPr>
          <w:rFonts w:ascii="Calibri" w:hAnsi="Calibri"/>
          <w:b/>
          <w:color w:val="0070C0"/>
          <w:sz w:val="32"/>
          <w:szCs w:val="32"/>
        </w:rPr>
        <w:t xml:space="preserve">Program </w:t>
      </w:r>
      <w:r w:rsidRPr="00160969">
        <w:rPr>
          <w:rFonts w:ascii="Calibri" w:hAnsi="Calibri"/>
          <w:b/>
          <w:color w:val="0070C0"/>
          <w:sz w:val="32"/>
          <w:szCs w:val="32"/>
        </w:rPr>
        <w:t>Brochure</w:t>
      </w:r>
    </w:p>
    <w:p w14:paraId="43DDED0E" w14:textId="77777777" w:rsidR="00F645B4" w:rsidRDefault="00F645B4" w:rsidP="00F645B4">
      <w:pPr>
        <w:spacing w:after="0" w:line="240" w:lineRule="auto"/>
        <w:rPr>
          <w:rFonts w:ascii="Calibri" w:hAnsi="Calibri"/>
          <w:b/>
          <w:color w:val="0070C0"/>
          <w:sz w:val="28"/>
          <w:szCs w:val="28"/>
        </w:rPr>
      </w:pPr>
    </w:p>
    <w:p w14:paraId="41DF990B" w14:textId="77777777" w:rsidR="00160969" w:rsidRPr="00160969" w:rsidRDefault="00160969" w:rsidP="00F645B4">
      <w:pPr>
        <w:spacing w:after="0" w:line="240" w:lineRule="auto"/>
        <w:rPr>
          <w:rFonts w:ascii="Calibri" w:hAnsi="Calibri"/>
          <w:b/>
          <w:color w:val="0070C0"/>
          <w:sz w:val="28"/>
          <w:szCs w:val="28"/>
        </w:rPr>
      </w:pPr>
    </w:p>
    <w:p w14:paraId="33DC0D33" w14:textId="0E3676D8" w:rsidR="00F645B4" w:rsidRPr="00160969" w:rsidRDefault="00F645B4" w:rsidP="00F645B4">
      <w:pPr>
        <w:spacing w:after="0" w:line="240" w:lineRule="auto"/>
        <w:rPr>
          <w:rFonts w:ascii="Calibri" w:hAnsi="Calibri"/>
          <w:b/>
          <w:color w:val="0070C0"/>
          <w:sz w:val="28"/>
          <w:szCs w:val="28"/>
        </w:rPr>
      </w:pPr>
      <w:r w:rsidRPr="00160969">
        <w:rPr>
          <w:rFonts w:ascii="Calibri" w:hAnsi="Calibri"/>
          <w:b/>
          <w:color w:val="0070C0"/>
          <w:sz w:val="28"/>
          <w:szCs w:val="28"/>
        </w:rPr>
        <w:t>Purpose of this Document</w:t>
      </w:r>
    </w:p>
    <w:p w14:paraId="1BF33293" w14:textId="5DE19311" w:rsidR="00F645B4" w:rsidRPr="00D771D1" w:rsidRDefault="00CA6AE8" w:rsidP="00D771D1">
      <w:pPr>
        <w:spacing w:line="240" w:lineRule="auto"/>
        <w:rPr>
          <w:rFonts w:ascii="Calibri" w:hAnsi="Calibri"/>
          <w:sz w:val="22"/>
          <w:szCs w:val="22"/>
        </w:rPr>
      </w:pPr>
      <w:r w:rsidRPr="00D771D1">
        <w:rPr>
          <w:rFonts w:ascii="Calibri" w:hAnsi="Calibri"/>
          <w:sz w:val="22"/>
          <w:szCs w:val="22"/>
        </w:rPr>
        <w:t xml:space="preserve">This brochure can be </w:t>
      </w:r>
      <w:r w:rsidR="00E17A47" w:rsidRPr="00D771D1">
        <w:rPr>
          <w:rFonts w:ascii="Calibri" w:hAnsi="Calibri"/>
          <w:sz w:val="22"/>
          <w:szCs w:val="22"/>
        </w:rPr>
        <w:t xml:space="preserve">given to parents when scheduling their first appointment with </w:t>
      </w:r>
      <w:r w:rsidR="00917FC9" w:rsidRPr="00D771D1">
        <w:rPr>
          <w:rFonts w:ascii="Calibri" w:hAnsi="Calibri"/>
          <w:sz w:val="22"/>
          <w:szCs w:val="22"/>
        </w:rPr>
        <w:t>the</w:t>
      </w:r>
      <w:r w:rsidR="00E17A47" w:rsidRPr="00D771D1">
        <w:rPr>
          <w:rFonts w:ascii="Calibri" w:hAnsi="Calibri"/>
          <w:sz w:val="22"/>
          <w:szCs w:val="22"/>
        </w:rPr>
        <w:t xml:space="preserve"> Neonatal Follow-Up </w:t>
      </w:r>
      <w:r w:rsidR="008D7608" w:rsidRPr="00D771D1">
        <w:rPr>
          <w:rFonts w:ascii="Calibri" w:hAnsi="Calibri"/>
          <w:sz w:val="22"/>
          <w:szCs w:val="22"/>
        </w:rPr>
        <w:t>Program</w:t>
      </w:r>
      <w:r w:rsidR="00E17A47" w:rsidRPr="00D771D1">
        <w:rPr>
          <w:rFonts w:ascii="Calibri" w:hAnsi="Calibri"/>
          <w:sz w:val="22"/>
          <w:szCs w:val="22"/>
        </w:rPr>
        <w:t xml:space="preserve"> </w:t>
      </w:r>
      <w:r w:rsidR="002B12BC" w:rsidRPr="00D771D1">
        <w:rPr>
          <w:rFonts w:ascii="Calibri" w:hAnsi="Calibri"/>
          <w:sz w:val="22"/>
          <w:szCs w:val="22"/>
        </w:rPr>
        <w:t xml:space="preserve">(NFUP) </w:t>
      </w:r>
      <w:r w:rsidR="00E17A47" w:rsidRPr="00D771D1">
        <w:rPr>
          <w:rFonts w:ascii="Calibri" w:hAnsi="Calibri"/>
          <w:sz w:val="22"/>
          <w:szCs w:val="22"/>
        </w:rPr>
        <w:t xml:space="preserve">to provide details about their appointment and basic information about working with a Neonatal Follow-Up </w:t>
      </w:r>
      <w:r w:rsidR="008D7608" w:rsidRPr="00D771D1">
        <w:rPr>
          <w:rFonts w:ascii="Calibri" w:hAnsi="Calibri"/>
          <w:sz w:val="22"/>
          <w:szCs w:val="22"/>
        </w:rPr>
        <w:t>team</w:t>
      </w:r>
      <w:r w:rsidR="00E17A47" w:rsidRPr="00D771D1">
        <w:rPr>
          <w:rFonts w:ascii="Calibri" w:hAnsi="Calibri"/>
          <w:sz w:val="22"/>
          <w:szCs w:val="22"/>
        </w:rPr>
        <w:t xml:space="preserve">. </w:t>
      </w:r>
    </w:p>
    <w:p w14:paraId="238A464D" w14:textId="1F6DC534" w:rsidR="00917FC9" w:rsidRPr="00D771D1" w:rsidRDefault="00917FC9" w:rsidP="00D771D1">
      <w:pPr>
        <w:spacing w:line="240" w:lineRule="auto"/>
        <w:rPr>
          <w:rFonts w:ascii="Calibri" w:hAnsi="Calibri"/>
          <w:sz w:val="22"/>
          <w:szCs w:val="22"/>
        </w:rPr>
      </w:pPr>
      <w:r w:rsidRPr="00D771D1">
        <w:rPr>
          <w:rFonts w:ascii="Calibri" w:hAnsi="Calibri"/>
          <w:sz w:val="22"/>
          <w:szCs w:val="22"/>
        </w:rPr>
        <w:t xml:space="preserve">This is a standard brochure that can be used and adapted by any clinic part of Ontario’s </w:t>
      </w:r>
      <w:r w:rsidR="002B12BC" w:rsidRPr="00D771D1">
        <w:rPr>
          <w:rFonts w:ascii="Calibri" w:hAnsi="Calibri"/>
          <w:sz w:val="22"/>
          <w:szCs w:val="22"/>
        </w:rPr>
        <w:t>NFUP</w:t>
      </w:r>
      <w:r w:rsidRPr="00D771D1">
        <w:rPr>
          <w:rFonts w:ascii="Calibri" w:hAnsi="Calibri"/>
          <w:sz w:val="22"/>
          <w:szCs w:val="22"/>
        </w:rPr>
        <w:t xml:space="preserve">. Please adapt or edit this brochure to suit the specific needs of your clinic or continue using any existing documents that you prefer. </w:t>
      </w:r>
    </w:p>
    <w:p w14:paraId="0526AB90" w14:textId="631E08AD" w:rsidR="00F645B4" w:rsidRPr="00160969" w:rsidRDefault="00F645B4" w:rsidP="00F645B4">
      <w:pPr>
        <w:spacing w:after="0" w:line="240" w:lineRule="auto"/>
        <w:rPr>
          <w:rFonts w:ascii="Calibri" w:hAnsi="Calibri"/>
          <w:b/>
          <w:color w:val="0070C0"/>
          <w:sz w:val="28"/>
          <w:szCs w:val="28"/>
        </w:rPr>
      </w:pPr>
      <w:r w:rsidRPr="00160969">
        <w:rPr>
          <w:rFonts w:ascii="Calibri" w:hAnsi="Calibri"/>
          <w:b/>
          <w:color w:val="0070C0"/>
          <w:sz w:val="28"/>
          <w:szCs w:val="28"/>
        </w:rPr>
        <w:t xml:space="preserve">How to Use this </w:t>
      </w:r>
      <w:r w:rsidR="00FF47F3" w:rsidRPr="00160969">
        <w:rPr>
          <w:rFonts w:ascii="Calibri" w:hAnsi="Calibri"/>
          <w:b/>
          <w:color w:val="0070C0"/>
          <w:sz w:val="28"/>
          <w:szCs w:val="28"/>
        </w:rPr>
        <w:t>Document</w:t>
      </w:r>
    </w:p>
    <w:p w14:paraId="1C1D261F" w14:textId="1388DB23" w:rsidR="008E4343" w:rsidRPr="00D771D1" w:rsidRDefault="00E17A47" w:rsidP="00D771D1">
      <w:pPr>
        <w:spacing w:line="240" w:lineRule="auto"/>
        <w:rPr>
          <w:rFonts w:ascii="Calibri" w:hAnsi="Calibri"/>
          <w:sz w:val="22"/>
          <w:szCs w:val="22"/>
        </w:rPr>
      </w:pPr>
      <w:r w:rsidRPr="00D771D1">
        <w:rPr>
          <w:rFonts w:ascii="Calibri" w:hAnsi="Calibri"/>
          <w:sz w:val="22"/>
          <w:szCs w:val="22"/>
        </w:rPr>
        <w:t xml:space="preserve">This document is meant to be customized by your </w:t>
      </w:r>
      <w:r w:rsidR="00553F93" w:rsidRPr="00D771D1">
        <w:rPr>
          <w:rFonts w:ascii="Calibri" w:hAnsi="Calibri"/>
          <w:sz w:val="22"/>
          <w:szCs w:val="22"/>
        </w:rPr>
        <w:t>NFUP clinic</w:t>
      </w:r>
      <w:r w:rsidRPr="00D771D1">
        <w:rPr>
          <w:rFonts w:ascii="Calibri" w:hAnsi="Calibri"/>
          <w:sz w:val="22"/>
          <w:szCs w:val="22"/>
        </w:rPr>
        <w:t xml:space="preserve">. Insert your logo and contact information so that families will have ready access to the information. As well, include your clinic’s phone number in the section titled “Rescheduling Appointments”. </w:t>
      </w:r>
    </w:p>
    <w:p w14:paraId="275C78D5" w14:textId="1F70F529" w:rsidR="00E24F06" w:rsidRPr="00D771D1" w:rsidRDefault="00E17A47" w:rsidP="00D771D1">
      <w:pPr>
        <w:spacing w:line="240" w:lineRule="auto"/>
        <w:rPr>
          <w:rFonts w:ascii="Calibri" w:hAnsi="Calibri"/>
          <w:sz w:val="22"/>
          <w:szCs w:val="22"/>
        </w:rPr>
      </w:pPr>
      <w:r w:rsidRPr="00D771D1">
        <w:rPr>
          <w:rFonts w:ascii="Calibri" w:hAnsi="Calibri"/>
          <w:sz w:val="22"/>
          <w:szCs w:val="22"/>
        </w:rPr>
        <w:t>The listed schedule in the “Clinic Visits” section is the</w:t>
      </w:r>
      <w:r w:rsidR="008D7608" w:rsidRPr="00D771D1">
        <w:rPr>
          <w:rFonts w:ascii="Calibri" w:hAnsi="Calibri"/>
          <w:sz w:val="22"/>
          <w:szCs w:val="22"/>
        </w:rPr>
        <w:t xml:space="preserve"> recommended visit schedule for </w:t>
      </w:r>
      <w:r w:rsidRPr="00D771D1">
        <w:rPr>
          <w:rFonts w:ascii="Calibri" w:hAnsi="Calibri"/>
          <w:sz w:val="22"/>
          <w:szCs w:val="22"/>
        </w:rPr>
        <w:t xml:space="preserve">Neonatal Follow-Up </w:t>
      </w:r>
      <w:r w:rsidR="008D7608" w:rsidRPr="00D771D1">
        <w:rPr>
          <w:rFonts w:ascii="Calibri" w:hAnsi="Calibri"/>
          <w:sz w:val="22"/>
          <w:szCs w:val="22"/>
        </w:rPr>
        <w:t>Programs</w:t>
      </w:r>
      <w:r w:rsidR="00E24F06" w:rsidRPr="00D771D1">
        <w:rPr>
          <w:rFonts w:ascii="Calibri" w:hAnsi="Calibri"/>
          <w:sz w:val="22"/>
          <w:szCs w:val="22"/>
        </w:rPr>
        <w:t xml:space="preserve"> in Ontario.</w:t>
      </w:r>
    </w:p>
    <w:p w14:paraId="4B79F385" w14:textId="54AD4AD6" w:rsidR="00E24F06" w:rsidRPr="00D771D1" w:rsidRDefault="00E24F06" w:rsidP="00D771D1">
      <w:pPr>
        <w:spacing w:line="240" w:lineRule="auto"/>
        <w:rPr>
          <w:rFonts w:ascii="Calibri" w:hAnsi="Calibri"/>
          <w:sz w:val="22"/>
          <w:szCs w:val="22"/>
        </w:rPr>
        <w:sectPr w:rsidR="00E24F06" w:rsidRPr="00D771D1" w:rsidSect="00D771D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720" w:footer="720" w:gutter="0"/>
          <w:paperSrc w:first="15"/>
          <w:cols w:space="720"/>
          <w:titlePg/>
          <w:docGrid w:linePitch="360"/>
        </w:sectPr>
      </w:pPr>
      <w:r w:rsidRPr="00D771D1">
        <w:rPr>
          <w:rFonts w:ascii="Calibri" w:hAnsi="Calibri"/>
          <w:b/>
          <w:sz w:val="22"/>
          <w:szCs w:val="22"/>
        </w:rPr>
        <w:t xml:space="preserve">How to insert your logo - </w:t>
      </w:r>
      <w:r w:rsidRPr="00D771D1">
        <w:rPr>
          <w:rFonts w:ascii="Calibri" w:hAnsi="Calibri"/>
          <w:sz w:val="22"/>
          <w:szCs w:val="22"/>
        </w:rPr>
        <w:t xml:space="preserve">Click on the icon in the blue box on the second panel of the brochure. Search for your logo </w:t>
      </w:r>
      <w:r w:rsidR="007A098F" w:rsidRPr="00D771D1">
        <w:rPr>
          <w:rFonts w:ascii="Calibri" w:hAnsi="Calibri"/>
          <w:sz w:val="22"/>
          <w:szCs w:val="22"/>
        </w:rPr>
        <w:t>in the appropriate</w:t>
      </w:r>
      <w:r w:rsidRPr="00D771D1">
        <w:rPr>
          <w:rFonts w:ascii="Calibri" w:hAnsi="Calibri"/>
          <w:sz w:val="22"/>
          <w:szCs w:val="22"/>
        </w:rPr>
        <w:t xml:space="preserve"> folder </w:t>
      </w:r>
      <w:r w:rsidR="007A098F" w:rsidRPr="00D771D1">
        <w:rPr>
          <w:rFonts w:ascii="Calibri" w:hAnsi="Calibri"/>
          <w:sz w:val="22"/>
          <w:szCs w:val="22"/>
        </w:rPr>
        <w:t xml:space="preserve">on your computer </w:t>
      </w:r>
      <w:r w:rsidRPr="00D771D1">
        <w:rPr>
          <w:rFonts w:ascii="Calibri" w:hAnsi="Calibri"/>
          <w:sz w:val="22"/>
          <w:szCs w:val="22"/>
        </w:rPr>
        <w:t xml:space="preserve">and click insert. Once inserted, re-size the logo to the desired size.  </w:t>
      </w:r>
    </w:p>
    <w:tbl>
      <w:tblPr>
        <w:tblStyle w:val="HostTable"/>
        <w:tblW w:w="14400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3741"/>
        <w:gridCol w:w="724"/>
        <w:gridCol w:w="502"/>
        <w:gridCol w:w="4815"/>
        <w:gridCol w:w="718"/>
        <w:gridCol w:w="3900"/>
      </w:tblGrid>
      <w:tr w:rsidR="000A39D2" w14:paraId="2BC81903" w14:textId="77777777" w:rsidTr="008E4343">
        <w:trPr>
          <w:trHeight w:hRule="exact" w:val="10800"/>
        </w:trPr>
        <w:tc>
          <w:tcPr>
            <w:tcW w:w="37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741"/>
            </w:tblGrid>
            <w:tr w:rsidR="000A39D2" w14:paraId="3484E8A0" w14:textId="77777777" w:rsidTr="00BE4196">
              <w:trPr>
                <w:trHeight w:hRule="exact" w:val="9864"/>
              </w:trPr>
              <w:tc>
                <w:tcPr>
                  <w:tcW w:w="5000" w:type="pct"/>
                  <w:shd w:val="clear" w:color="auto" w:fill="0070C0"/>
                </w:tcPr>
                <w:p w14:paraId="34D42514" w14:textId="2580E530" w:rsidR="000A39D2" w:rsidRDefault="007A098F">
                  <w:pPr>
                    <w:pStyle w:val="BlockHeading"/>
                  </w:pPr>
                  <w:r>
                    <w:lastRenderedPageBreak/>
                    <w:t>About Neonatal Follow-</w:t>
                  </w:r>
                  <w:r w:rsidR="00F7551F">
                    <w:t>Up</w:t>
                  </w:r>
                  <w:r>
                    <w:t xml:space="preserve"> </w:t>
                  </w:r>
                </w:p>
                <w:p w14:paraId="19BBE57C" w14:textId="77777777" w:rsidR="00F645B4" w:rsidRDefault="00F645B4" w:rsidP="005E36FE">
                  <w:pPr>
                    <w:pStyle w:val="BlockText"/>
                  </w:pPr>
                </w:p>
                <w:p w14:paraId="499F3A4B" w14:textId="5A6A9EB4" w:rsidR="00F7551F" w:rsidRDefault="00815E69" w:rsidP="005E36FE">
                  <w:pPr>
                    <w:pStyle w:val="BlockText"/>
                  </w:pPr>
                  <w:r>
                    <w:t xml:space="preserve">The </w:t>
                  </w:r>
                  <w:r w:rsidR="005E36FE">
                    <w:t xml:space="preserve">Neonatal Follow Up </w:t>
                  </w:r>
                  <w:r>
                    <w:t>Program (NFUP)</w:t>
                  </w:r>
                  <w:r w:rsidR="005E36FE">
                    <w:t xml:space="preserve"> provide</w:t>
                  </w:r>
                  <w:r>
                    <w:t>s</w:t>
                  </w:r>
                  <w:r w:rsidR="005E36FE">
                    <w:t xml:space="preserve"> follow up services to low birth weight and </w:t>
                  </w:r>
                  <w:r w:rsidR="009460F0">
                    <w:t>other</w:t>
                  </w:r>
                  <w:r w:rsidR="005E36FE">
                    <w:t xml:space="preserve"> infants cared for in the Neonatal Intensive Care Unit (NICU).</w:t>
                  </w:r>
                </w:p>
                <w:p w14:paraId="585F8EF3" w14:textId="77777777" w:rsidR="00F645B4" w:rsidRDefault="00F645B4" w:rsidP="005E36FE">
                  <w:pPr>
                    <w:pStyle w:val="BlockText"/>
                  </w:pPr>
                </w:p>
                <w:p w14:paraId="7C8C3AC4" w14:textId="3740E782" w:rsidR="00F7551F" w:rsidRDefault="00F7551F" w:rsidP="005E36FE">
                  <w:pPr>
                    <w:pStyle w:val="BlockText"/>
                  </w:pPr>
                  <w:r>
                    <w:t xml:space="preserve">The </w:t>
                  </w:r>
                  <w:r w:rsidR="00815E69">
                    <w:t xml:space="preserve">goal </w:t>
                  </w:r>
                  <w:r>
                    <w:t xml:space="preserve">of </w:t>
                  </w:r>
                  <w:r w:rsidR="00815E69">
                    <w:t>the NFUP</w:t>
                  </w:r>
                  <w:r>
                    <w:t xml:space="preserve"> is to </w:t>
                  </w:r>
                  <w:r w:rsidR="00815E69">
                    <w:t>improve</w:t>
                  </w:r>
                  <w:r>
                    <w:t xml:space="preserve"> the quality of life for children and their families through early intervention and to </w:t>
                  </w:r>
                  <w:r w:rsidR="00CA6AE8">
                    <w:t xml:space="preserve">build on </w:t>
                  </w:r>
                  <w:r>
                    <w:t xml:space="preserve">the care provided in the </w:t>
                  </w:r>
                  <w:r w:rsidR="005E36FE">
                    <w:t>NICU</w:t>
                  </w:r>
                  <w:r>
                    <w:t>.</w:t>
                  </w:r>
                </w:p>
                <w:p w14:paraId="64FBF65D" w14:textId="77777777" w:rsidR="00F645B4" w:rsidRDefault="00F645B4" w:rsidP="00F7551F">
                  <w:pPr>
                    <w:pStyle w:val="BlockText"/>
                  </w:pPr>
                </w:p>
                <w:p w14:paraId="2AB76425" w14:textId="5166EA7D" w:rsidR="00F7551F" w:rsidRDefault="00F7551F" w:rsidP="00F7551F">
                  <w:pPr>
                    <w:pStyle w:val="BlockText"/>
                  </w:pPr>
                  <w:r>
                    <w:t xml:space="preserve">We are here to </w:t>
                  </w:r>
                  <w:r w:rsidR="004C4BDF">
                    <w:t>help</w:t>
                  </w:r>
                  <w:r>
                    <w:t xml:space="preserve"> children and families. Please speak to our team members about any questions or concerns you might have. </w:t>
                  </w:r>
                </w:p>
                <w:p w14:paraId="5889AB7E" w14:textId="77777777" w:rsidR="00F7551F" w:rsidRDefault="00F7551F" w:rsidP="00F7551F">
                  <w:pPr>
                    <w:pStyle w:val="BlockText"/>
                    <w:ind w:left="0"/>
                  </w:pPr>
                </w:p>
              </w:tc>
            </w:tr>
            <w:tr w:rsidR="000A39D2" w14:paraId="611C74B2" w14:textId="77777777" w:rsidTr="00BE4196">
              <w:trPr>
                <w:trHeight w:hRule="exact" w:val="504"/>
              </w:trPr>
              <w:tc>
                <w:tcPr>
                  <w:tcW w:w="5000" w:type="pct"/>
                  <w:shd w:val="clear" w:color="auto" w:fill="0070C0"/>
                </w:tcPr>
                <w:p w14:paraId="69DD1285" w14:textId="77777777" w:rsidR="000A39D2" w:rsidRDefault="000A39D2"/>
              </w:tc>
            </w:tr>
            <w:tr w:rsidR="000A39D2" w14:paraId="265D45E1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1BB5BE96" w14:textId="77777777" w:rsidR="000A39D2" w:rsidRDefault="000A39D2"/>
              </w:tc>
            </w:tr>
            <w:tr w:rsidR="000A39D2" w14:paraId="56254E76" w14:textId="77777777" w:rsidTr="00BE4196">
              <w:trPr>
                <w:trHeight w:hRule="exact" w:val="216"/>
              </w:trPr>
              <w:tc>
                <w:tcPr>
                  <w:tcW w:w="5000" w:type="pct"/>
                  <w:shd w:val="clear" w:color="auto" w:fill="0070C0"/>
                </w:tcPr>
                <w:p w14:paraId="634E83DB" w14:textId="77777777" w:rsidR="000A39D2" w:rsidRDefault="000A39D2"/>
              </w:tc>
            </w:tr>
          </w:tbl>
          <w:p w14:paraId="703FDFE7" w14:textId="77777777" w:rsidR="000A39D2" w:rsidRDefault="000A39D2"/>
        </w:tc>
        <w:tc>
          <w:tcPr>
            <w:tcW w:w="724" w:type="dxa"/>
          </w:tcPr>
          <w:p w14:paraId="5D7D955B" w14:textId="77777777" w:rsidR="000A39D2" w:rsidRDefault="000A39D2"/>
        </w:tc>
        <w:tc>
          <w:tcPr>
            <w:tcW w:w="502" w:type="dxa"/>
          </w:tcPr>
          <w:p w14:paraId="26761962" w14:textId="77777777" w:rsidR="000A39D2" w:rsidRDefault="00E14EBA">
            <w:r>
              <w:t xml:space="preserve">  </w:t>
            </w:r>
          </w:p>
          <w:p w14:paraId="1116CF98" w14:textId="77777777" w:rsidR="00E14EBA" w:rsidRDefault="00E14EBA"/>
          <w:p w14:paraId="3326AB26" w14:textId="77777777" w:rsidR="00E14EBA" w:rsidRDefault="00E14EBA"/>
          <w:p w14:paraId="6D809BBB" w14:textId="77777777" w:rsidR="00E14EBA" w:rsidRDefault="00E14EBA"/>
          <w:p w14:paraId="79E34759" w14:textId="77777777" w:rsidR="00E14EBA" w:rsidRDefault="00E14EBA"/>
          <w:p w14:paraId="1F350943" w14:textId="77777777" w:rsidR="00E14EBA" w:rsidRDefault="00E14EBA"/>
          <w:p w14:paraId="50B1006B" w14:textId="77777777" w:rsidR="00E14EBA" w:rsidRDefault="00E14EBA"/>
          <w:p w14:paraId="3169E1BD" w14:textId="77777777" w:rsidR="00E14EBA" w:rsidRDefault="00E14EBA"/>
          <w:p w14:paraId="4605D378" w14:textId="77777777" w:rsidR="00E14EBA" w:rsidRDefault="00E14EBA"/>
          <w:p w14:paraId="688E8B31" w14:textId="77777777" w:rsidR="00E14EBA" w:rsidRDefault="00E14EBA"/>
          <w:p w14:paraId="3F7EC685" w14:textId="77777777" w:rsidR="00E14EBA" w:rsidRDefault="00E14EBA"/>
          <w:p w14:paraId="7D92AF7C" w14:textId="77777777" w:rsidR="00E14EBA" w:rsidRDefault="00E14EBA"/>
          <w:p w14:paraId="7F6319B6" w14:textId="77777777" w:rsidR="00E14EBA" w:rsidRDefault="00E14EBA"/>
          <w:p w14:paraId="17DE4A17" w14:textId="77777777" w:rsidR="00E14EBA" w:rsidRDefault="00E14EBA"/>
          <w:p w14:paraId="45CD0848" w14:textId="77777777" w:rsidR="00E14EBA" w:rsidRDefault="00E14EBA"/>
          <w:p w14:paraId="65C38746" w14:textId="77777777" w:rsidR="00E14EBA" w:rsidRDefault="00E14EBA"/>
          <w:p w14:paraId="19296F75" w14:textId="77777777" w:rsidR="00E14EBA" w:rsidRDefault="00E14EBA"/>
          <w:p w14:paraId="65A5ABFA" w14:textId="77777777" w:rsidR="00E14EBA" w:rsidRDefault="00E14EBA"/>
          <w:p w14:paraId="35D7A863" w14:textId="1478BE13" w:rsidR="00E14EBA" w:rsidRDefault="00E14EBA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2088A2" wp14:editId="7C7232F4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658495</wp:posOffset>
                      </wp:positionV>
                      <wp:extent cx="2952750" cy="1733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1733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476192563"/>
                                    <w:placeholder>
                                      <w:docPart w:val="84B53166070C466BAE685BA1B5F9EB83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559316C1" w14:textId="07D67BE8" w:rsidR="00E14EBA" w:rsidRDefault="00E14EBA" w:rsidP="00E14EBA">
                                      <w:pPr>
                                        <w:jc w:val="center"/>
                                      </w:pP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 xml:space="preserve">Click here to enter </w:t>
                                      </w:r>
                                      <w:r>
                                        <w:rPr>
                                          <w:rStyle w:val="PlaceholderText"/>
                                        </w:rPr>
                                        <w:t>name of NFUP</w:t>
                                      </w: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607705004"/>
                                    <w:placeholder>
                                      <w:docPart w:val="CA221E08218049A183D8647D3F5EE6ED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6A7077FE" w14:textId="77198978" w:rsidR="00E14EBA" w:rsidRDefault="00E14EBA" w:rsidP="00E14EBA">
                                      <w:pPr>
                                        <w:jc w:val="center"/>
                                      </w:pP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 xml:space="preserve">Click here to enter </w:t>
                                      </w:r>
                                      <w:r>
                                        <w:rPr>
                                          <w:rStyle w:val="PlaceholderText"/>
                                        </w:rPr>
                                        <w:t>address</w:t>
                                      </w:r>
                                      <w:r w:rsidR="00E24F06">
                                        <w:rPr>
                                          <w:rStyle w:val="PlaceholderText"/>
                                        </w:rPr>
                                        <w:t xml:space="preserve"> line 1</w:t>
                                      </w: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1254158359"/>
                                    <w:placeholder>
                                      <w:docPart w:val="1B39DF36D4C24202A5764EE0DBA84CA2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29BBBBB4" w14:textId="5CF9DE30" w:rsidR="00E24F06" w:rsidRDefault="00E24F06" w:rsidP="00E14EBA">
                                      <w:pPr>
                                        <w:jc w:val="center"/>
                                      </w:pP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 xml:space="preserve">Click here to enter </w:t>
                                      </w:r>
                                      <w:r>
                                        <w:rPr>
                                          <w:rStyle w:val="PlaceholderText"/>
                                        </w:rPr>
                                        <w:t>address line 2</w:t>
                                      </w: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929465223"/>
                                    <w:placeholder>
                                      <w:docPart w:val="7C5804E64BB94107833A33CAC6137C7F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3CE557D0" w14:textId="504628B3" w:rsidR="00E14EBA" w:rsidRDefault="00E14EBA" w:rsidP="00E14EBA">
                                      <w:pPr>
                                        <w:jc w:val="center"/>
                                      </w:pP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 xml:space="preserve">Click here to enter </w:t>
                                      </w:r>
                                      <w:r>
                                        <w:rPr>
                                          <w:rStyle w:val="PlaceholderText"/>
                                        </w:rPr>
                                        <w:t>phone number</w:t>
                                      </w: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id w:val="-1519461139"/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6B6A2CEA" w14:textId="0926FE85" w:rsidR="00E14EBA" w:rsidRDefault="00E14EBA" w:rsidP="00E14EBA">
                                      <w:pPr>
                                        <w:jc w:val="center"/>
                                      </w:pP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 xml:space="preserve">Click here to enter </w:t>
                                      </w:r>
                                      <w:r>
                                        <w:rPr>
                                          <w:rStyle w:val="PlaceholderText"/>
                                        </w:rPr>
                                        <w:t>email address</w:t>
                                      </w:r>
                                      <w:r w:rsidRPr="000C13DD">
                                        <w:rPr>
                                          <w:rStyle w:val="PlaceholderText"/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088A2" id="Rectangle 22" o:spid="_x0000_s1026" style="position:absolute;margin-left:20.5pt;margin-top:51.85pt;width:232.5pt;height:136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" fillcolor="white [3201]" strokecolor="white [3212]" strokeweight="1pt">
                      <v:textbox>
                        <w:txbxContent>
                          <w:sdt>
                            <w:sdtPr>
                              <w:id w:val="476192563"/>
                              <w:placeholder>
                                <w:docPart w:val="84B53166070C466BAE685BA1B5F9EB83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559316C1" w14:textId="07D67BE8" w:rsidR="00E14EBA" w:rsidRDefault="00E14EBA" w:rsidP="00E14EBA">
                                <w:pPr>
                                  <w:jc w:val="center"/>
                                </w:pPr>
                                <w:r w:rsidRPr="000C13DD">
                                  <w:rPr>
                                    <w:rStyle w:val="PlaceholderText"/>
                                  </w:rPr>
                                  <w:t xml:space="preserve">Click here to enter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>name of NFUP</w:t>
                                </w:r>
                                <w:r w:rsidRPr="000C13DD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sdt>
                            <w:sdtPr>
                              <w:id w:val="607705004"/>
                              <w:placeholder>
                                <w:docPart w:val="CA221E08218049A183D8647D3F5EE6ED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6A7077FE" w14:textId="77198978" w:rsidR="00E14EBA" w:rsidRDefault="00E14EBA" w:rsidP="00E14EBA">
                                <w:pPr>
                                  <w:jc w:val="center"/>
                                </w:pPr>
                                <w:r w:rsidRPr="000C13DD">
                                  <w:rPr>
                                    <w:rStyle w:val="PlaceholderText"/>
                                  </w:rPr>
                                  <w:t xml:space="preserve">Click here to enter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>address</w:t>
                                </w:r>
                                <w:r w:rsidR="00E24F06">
                                  <w:rPr>
                                    <w:rStyle w:val="PlaceholderText"/>
                                  </w:rPr>
                                  <w:t xml:space="preserve"> line 1</w:t>
                                </w:r>
                                <w:r w:rsidRPr="000C13DD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sdt>
                            <w:sdtPr>
                              <w:id w:val="1254158359"/>
                              <w:placeholder>
                                <w:docPart w:val="1B39DF36D4C24202A5764EE0DBA84CA2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29BBBBB4" w14:textId="5CF9DE30" w:rsidR="00E24F06" w:rsidRDefault="00E24F06" w:rsidP="00E14EBA">
                                <w:pPr>
                                  <w:jc w:val="center"/>
                                </w:pPr>
                                <w:r w:rsidRPr="000C13DD">
                                  <w:rPr>
                                    <w:rStyle w:val="PlaceholderText"/>
                                  </w:rPr>
                                  <w:t xml:space="preserve">Click here to enter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>address line 2</w:t>
                                </w:r>
                                <w:r w:rsidRPr="000C13DD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sdt>
                            <w:sdtPr>
                              <w:id w:val="929465223"/>
                              <w:placeholder>
                                <w:docPart w:val="7C5804E64BB94107833A33CAC6137C7F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3CE557D0" w14:textId="504628B3" w:rsidR="00E14EBA" w:rsidRDefault="00E14EBA" w:rsidP="00E14EBA">
                                <w:pPr>
                                  <w:jc w:val="center"/>
                                </w:pPr>
                                <w:r w:rsidRPr="000C13DD">
                                  <w:rPr>
                                    <w:rStyle w:val="PlaceholderText"/>
                                  </w:rPr>
                                  <w:t xml:space="preserve">Click here to enter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>phone number</w:t>
                                </w:r>
                                <w:r w:rsidRPr="000C13DD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  <w:sdt>
                            <w:sdtPr>
                              <w:id w:val="-1519461139"/>
                              <w:showingPlcHdr/>
                              <w:text/>
                            </w:sdtPr>
                            <w:sdtEndPr/>
                            <w:sdtContent>
                              <w:p w14:paraId="6B6A2CEA" w14:textId="0926FE85" w:rsidR="00E14EBA" w:rsidRDefault="00E14EBA" w:rsidP="00E14EBA">
                                <w:pPr>
                                  <w:jc w:val="center"/>
                                </w:pPr>
                                <w:r w:rsidRPr="000C13DD">
                                  <w:rPr>
                                    <w:rStyle w:val="PlaceholderText"/>
                                  </w:rPr>
                                  <w:t xml:space="preserve">Click here to enter </w:t>
                                </w:r>
                                <w:r>
                                  <w:rPr>
                                    <w:rStyle w:val="PlaceholderText"/>
                                  </w:rPr>
                                  <w:t>email address</w:t>
                                </w:r>
                                <w:r w:rsidRPr="000C13DD">
                                  <w:rPr>
                                    <w:rStyle w:val="PlaceholderText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>
              <w:t xml:space="preserve">                            </w:t>
            </w:r>
          </w:p>
        </w:tc>
        <w:tc>
          <w:tcPr>
            <w:tcW w:w="4815" w:type="dxa"/>
          </w:tcPr>
          <w:p w14:paraId="7F56A2E5" w14:textId="77777777" w:rsidR="00E14EBA" w:rsidRDefault="00E14EBA"/>
          <w:p w14:paraId="39B41990" w14:textId="77777777" w:rsidR="00E14EBA" w:rsidRDefault="00E14EBA"/>
          <w:p w14:paraId="7C3B9E10" w14:textId="77777777" w:rsidR="000A39D2" w:rsidRDefault="000A39D2"/>
          <w:p w14:paraId="743DD103" w14:textId="77777777" w:rsidR="00E14EBA" w:rsidRDefault="00E14EBA"/>
          <w:p w14:paraId="02885D26" w14:textId="77777777" w:rsidR="00E14EBA" w:rsidRDefault="00E14EBA"/>
          <w:p w14:paraId="446A346D" w14:textId="77777777" w:rsidR="00E14EBA" w:rsidRDefault="00E14EBA"/>
          <w:p w14:paraId="396A073A" w14:textId="77777777" w:rsidR="00E14EBA" w:rsidRDefault="00E14EBA"/>
          <w:p w14:paraId="33A40D72" w14:textId="77777777" w:rsidR="00E14EBA" w:rsidRDefault="00E14EBA"/>
          <w:p w14:paraId="37A48BEE" w14:textId="77777777" w:rsidR="00E14EBA" w:rsidRDefault="00E14EBA"/>
          <w:p w14:paraId="3E99082C" w14:textId="77777777" w:rsidR="00E14EBA" w:rsidRDefault="00E14EBA"/>
          <w:p w14:paraId="0FDB4A3E" w14:textId="77777777" w:rsidR="00E14EBA" w:rsidRDefault="00E14EBA"/>
          <w:p w14:paraId="6ABBE039" w14:textId="77777777" w:rsidR="00E14EBA" w:rsidRDefault="00E14EBA"/>
          <w:p w14:paraId="4495D149" w14:textId="77777777" w:rsidR="00E14EBA" w:rsidRDefault="00E14EBA"/>
          <w:sdt>
            <w:sdtPr>
              <w:alias w:val="Insert Logo"/>
              <w:tag w:val="Insert Logo"/>
              <w:id w:val="-350332146"/>
              <w:showingPlcHdr/>
              <w:picture/>
            </w:sdtPr>
            <w:sdtEndPr/>
            <w:sdtContent>
              <w:p w14:paraId="2D63C01F" w14:textId="597BB79E" w:rsidR="00E14EBA" w:rsidRDefault="00E14EBA">
                <w:r>
                  <w:rPr>
                    <w:noProof/>
                    <w:lang w:eastAsia="en-US"/>
                  </w:rPr>
                  <w:drawing>
                    <wp:inline distT="0" distB="0" distL="0" distR="0" wp14:anchorId="42B24AD6" wp14:editId="680C6B41">
                      <wp:extent cx="1905000" cy="1905000"/>
                      <wp:effectExtent l="0" t="0" r="0" b="0"/>
                      <wp:docPr id="21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18" w:type="dxa"/>
          </w:tcPr>
          <w:p w14:paraId="66CE3D27" w14:textId="77777777" w:rsidR="000A39D2" w:rsidRDefault="000A39D2"/>
        </w:tc>
        <w:tc>
          <w:tcPr>
            <w:tcW w:w="3900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3900"/>
            </w:tblGrid>
            <w:tr w:rsidR="000A39D2" w14:paraId="3E036955" w14:textId="77777777">
              <w:trPr>
                <w:trHeight w:hRule="exact" w:val="3312"/>
              </w:trPr>
              <w:tc>
                <w:tcPr>
                  <w:tcW w:w="5000" w:type="pct"/>
                  <w:vAlign w:val="bottom"/>
                </w:tcPr>
                <w:p w14:paraId="110CDD7C" w14:textId="5F65DB25" w:rsidR="000A39D2" w:rsidRPr="00D82126" w:rsidRDefault="00E24F06">
                  <w:pPr>
                    <w:pStyle w:val="Title"/>
                    <w:rPr>
                      <w:color w:val="0070C0"/>
                    </w:rPr>
                  </w:pPr>
                  <w:r w:rsidRPr="00D82126">
                    <w:rPr>
                      <w:color w:val="0070C0"/>
                    </w:rPr>
                    <w:t>Neonatal Follow-</w:t>
                  </w:r>
                  <w:r w:rsidR="00404142" w:rsidRPr="00D82126">
                    <w:rPr>
                      <w:color w:val="0070C0"/>
                    </w:rPr>
                    <w:t xml:space="preserve">Up </w:t>
                  </w:r>
                  <w:r w:rsidR="00815E69" w:rsidRPr="00D82126">
                    <w:rPr>
                      <w:color w:val="0070C0"/>
                    </w:rPr>
                    <w:t>Program</w:t>
                  </w:r>
                </w:p>
                <w:p w14:paraId="35998922" w14:textId="77777777" w:rsidR="00423E57" w:rsidRDefault="00423E57" w:rsidP="00423E57">
                  <w:pPr>
                    <w:pStyle w:val="Subtitle"/>
                  </w:pPr>
                </w:p>
                <w:p w14:paraId="5E2EA1D6" w14:textId="77777777" w:rsidR="000A39D2" w:rsidRDefault="00423E57" w:rsidP="00423E57">
                  <w:pPr>
                    <w:pStyle w:val="Subtitle"/>
                  </w:pPr>
                  <w:r>
                    <w:t xml:space="preserve">What you need to know. </w:t>
                  </w:r>
                </w:p>
              </w:tc>
            </w:tr>
            <w:tr w:rsidR="000A39D2" w14:paraId="49A2CDC5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7D9460CA" w14:textId="77777777" w:rsidR="000A39D2" w:rsidRDefault="000A39D2"/>
                <w:p w14:paraId="23ECAC82" w14:textId="77777777" w:rsidR="0086705B" w:rsidRDefault="0086705B"/>
              </w:tc>
            </w:tr>
            <w:tr w:rsidR="000A39D2" w14:paraId="37990D08" w14:textId="77777777">
              <w:trPr>
                <w:trHeight w:hRule="exact" w:val="6624"/>
              </w:trPr>
              <w:tc>
                <w:tcPr>
                  <w:tcW w:w="5000" w:type="pct"/>
                </w:tcPr>
                <w:p w14:paraId="05BCD08B" w14:textId="61376DD8" w:rsidR="000A39D2" w:rsidRDefault="005E36FE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0429A30" wp14:editId="55200235">
                        <wp:extent cx="2742194" cy="3086100"/>
                        <wp:effectExtent l="0" t="0" r="127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UTSIDE_PHOTO.png"/>
                                <pic:cNvPicPr/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65" r="33238" b="2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45962" cy="3090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39D2" w14:paraId="5F59D057" w14:textId="77777777">
              <w:trPr>
                <w:trHeight w:hRule="exact" w:val="216"/>
              </w:trPr>
              <w:tc>
                <w:tcPr>
                  <w:tcW w:w="5000" w:type="pct"/>
                </w:tcPr>
                <w:p w14:paraId="0595D004" w14:textId="77777777" w:rsidR="000A39D2" w:rsidRDefault="000A39D2"/>
              </w:tc>
            </w:tr>
            <w:tr w:rsidR="000A39D2" w14:paraId="28DB3C1D" w14:textId="77777777" w:rsidTr="00BE4196">
              <w:trPr>
                <w:trHeight w:hRule="exact" w:val="360"/>
              </w:trPr>
              <w:tc>
                <w:tcPr>
                  <w:tcW w:w="5000" w:type="pct"/>
                  <w:shd w:val="clear" w:color="auto" w:fill="0070C0"/>
                </w:tcPr>
                <w:p w14:paraId="139A7DDD" w14:textId="77777777" w:rsidR="000A39D2" w:rsidRDefault="000A39D2"/>
              </w:tc>
            </w:tr>
          </w:tbl>
          <w:p w14:paraId="7D9DDA2E" w14:textId="77777777" w:rsidR="000A39D2" w:rsidRDefault="000A39D2"/>
        </w:tc>
      </w:tr>
    </w:tbl>
    <w:p w14:paraId="36745D22" w14:textId="19FF8445" w:rsidR="000A39D2" w:rsidRDefault="005E36FE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61D314E5" wp14:editId="6A25941C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13972" id="Fold guide lines" o:spid="_x0000_s1026" alt="Fold guide lines. Delete before printing." style="position:absolute;margin-left:222.35pt;margin-top:0;width:266.05pt;height:612pt;z-index:-251671552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tbl>
      <w:tblPr>
        <w:tblStyle w:val="HostTable"/>
        <w:tblW w:w="14601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5041"/>
        <w:gridCol w:w="4465"/>
        <w:gridCol w:w="865"/>
        <w:gridCol w:w="4230"/>
      </w:tblGrid>
      <w:tr w:rsidR="000A39D2" w14:paraId="59860723" w14:textId="77777777" w:rsidTr="008E4343">
        <w:trPr>
          <w:trHeight w:hRule="exact" w:val="10092"/>
        </w:trPr>
        <w:tc>
          <w:tcPr>
            <w:tcW w:w="5041" w:type="dxa"/>
          </w:tcPr>
          <w:tbl>
            <w:tblPr>
              <w:tblStyle w:val="HostTable"/>
              <w:tblW w:w="5000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5041"/>
            </w:tblGrid>
            <w:tr w:rsidR="000A39D2" w14:paraId="2879ADBE" w14:textId="77777777">
              <w:trPr>
                <w:trHeight w:hRule="exact" w:val="4104"/>
              </w:trPr>
              <w:tc>
                <w:tcPr>
                  <w:tcW w:w="5000" w:type="pct"/>
                  <w:shd w:val="clear" w:color="auto" w:fill="244061" w:themeFill="accent1" w:themeFillShade="80"/>
                </w:tcPr>
                <w:p w14:paraId="2925C169" w14:textId="1170DB65" w:rsidR="000A39D2" w:rsidRDefault="008E52B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7E6B569" wp14:editId="319D7ABF">
                        <wp:extent cx="3946838" cy="2626576"/>
                        <wp:effectExtent l="0" t="0" r="0" b="254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NSIDE_PHOTO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6838" cy="2626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39D2" w14:paraId="5EF42543" w14:textId="77777777" w:rsidTr="008E4343">
              <w:trPr>
                <w:trHeight w:hRule="exact" w:val="6252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14:paraId="5F0B0845" w14:textId="6651D693" w:rsidR="00F7551F" w:rsidRDefault="00F7551F" w:rsidP="00F7551F">
                  <w:pPr>
                    <w:pStyle w:val="Heading1"/>
                    <w:spacing w:before="100" w:beforeAutospacing="1" w:after="100" w:afterAutospacing="1"/>
                    <w:contextualSpacing/>
                  </w:pPr>
                </w:p>
                <w:p w14:paraId="45492C63" w14:textId="237771A6" w:rsidR="000A39D2" w:rsidRPr="00BE4196" w:rsidRDefault="00BB0A1D" w:rsidP="008D7608">
                  <w:pPr>
                    <w:pStyle w:val="Heading1"/>
                    <w:spacing w:before="0" w:after="0"/>
                    <w:rPr>
                      <w:color w:val="0070C0"/>
                      <w:sz w:val="26"/>
                      <w:szCs w:val="26"/>
                    </w:rPr>
                  </w:pPr>
                  <w:r w:rsidRPr="00BE4196">
                    <w:rPr>
                      <w:color w:val="0070C0"/>
                      <w:sz w:val="26"/>
                      <w:szCs w:val="26"/>
                    </w:rPr>
                    <w:t xml:space="preserve">Clinic Visits </w:t>
                  </w:r>
                </w:p>
                <w:p w14:paraId="2338AC55" w14:textId="513322EC" w:rsidR="00F7551F" w:rsidRPr="008D7608" w:rsidRDefault="00F7551F" w:rsidP="00E14EBA">
                  <w:pPr>
                    <w:spacing w:after="12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 xml:space="preserve">Children are usually seen in the Neonatal Follow Up </w:t>
                  </w:r>
                  <w:r w:rsidR="002B12BC">
                    <w:rPr>
                      <w:sz w:val="20"/>
                      <w:szCs w:val="20"/>
                    </w:rPr>
                    <w:t>Program</w:t>
                  </w:r>
                  <w:r w:rsidR="002B12BC" w:rsidRPr="008D7608">
                    <w:rPr>
                      <w:sz w:val="20"/>
                      <w:szCs w:val="20"/>
                    </w:rPr>
                    <w:t xml:space="preserve"> </w:t>
                  </w:r>
                  <w:r w:rsidRPr="008D7608">
                    <w:rPr>
                      <w:sz w:val="20"/>
                      <w:szCs w:val="20"/>
                    </w:rPr>
                    <w:t xml:space="preserve">at the </w:t>
                  </w:r>
                  <w:r w:rsidR="00BB0A1D" w:rsidRPr="008D7608">
                    <w:rPr>
                      <w:sz w:val="20"/>
                      <w:szCs w:val="20"/>
                    </w:rPr>
                    <w:t>following age or corrected ag</w:t>
                  </w:r>
                  <w:r w:rsidR="00DC0B4D" w:rsidRPr="008D7608">
                    <w:rPr>
                      <w:sz w:val="20"/>
                      <w:szCs w:val="20"/>
                    </w:rPr>
                    <w:t>e</w:t>
                  </w:r>
                  <w:r w:rsidR="004C4BDF" w:rsidRPr="008D7608">
                    <w:rPr>
                      <w:sz w:val="20"/>
                      <w:szCs w:val="20"/>
                    </w:rPr>
                    <w:t>. Corrected age is the age they would be if they had been born on their due date.</w:t>
                  </w:r>
                </w:p>
                <w:p w14:paraId="7F25C05E" w14:textId="7192614E" w:rsidR="00912CFD" w:rsidRPr="008D7608" w:rsidRDefault="00912CFD" w:rsidP="004C4BDF">
                  <w:pPr>
                    <w:pStyle w:val="ListParagraph"/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>4-8 weeks post-discharge</w:t>
                  </w:r>
                </w:p>
                <w:p w14:paraId="0CC96CDB" w14:textId="77777777" w:rsidR="00F7551F" w:rsidRPr="008D7608" w:rsidRDefault="00F7551F" w:rsidP="004C4BDF">
                  <w:pPr>
                    <w:pStyle w:val="ListParagraph"/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 xml:space="preserve">4 months </w:t>
                  </w:r>
                </w:p>
                <w:p w14:paraId="2661B80B" w14:textId="77777777" w:rsidR="00F7551F" w:rsidRPr="008D7608" w:rsidRDefault="00F7551F" w:rsidP="004C4BDF">
                  <w:pPr>
                    <w:pStyle w:val="ListParagraph"/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>8 months</w:t>
                  </w:r>
                </w:p>
                <w:p w14:paraId="0DDE5777" w14:textId="77777777" w:rsidR="00F7551F" w:rsidRPr="008D7608" w:rsidRDefault="00F7551F" w:rsidP="004C4BDF">
                  <w:pPr>
                    <w:pStyle w:val="ListParagraph"/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>12 months</w:t>
                  </w:r>
                </w:p>
                <w:p w14:paraId="25CE1F10" w14:textId="77777777" w:rsidR="00F7551F" w:rsidRPr="008D7608" w:rsidRDefault="00F7551F" w:rsidP="004C4BDF">
                  <w:pPr>
                    <w:pStyle w:val="ListParagraph"/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>18 months</w:t>
                  </w:r>
                </w:p>
                <w:p w14:paraId="79B9AD9D" w14:textId="1F98E275" w:rsidR="00C52BB8" w:rsidRPr="008D7608" w:rsidRDefault="00C52BB8" w:rsidP="00E14EBA">
                  <w:pPr>
                    <w:pStyle w:val="ListParagraph"/>
                    <w:numPr>
                      <w:ilvl w:val="0"/>
                      <w:numId w:val="7"/>
                    </w:numPr>
                    <w:spacing w:after="120" w:line="240" w:lineRule="auto"/>
                    <w:ind w:left="714" w:hanging="357"/>
                    <w:rPr>
                      <w:sz w:val="20"/>
                      <w:szCs w:val="20"/>
                    </w:rPr>
                  </w:pPr>
                  <w:r w:rsidRPr="008D7608">
                    <w:rPr>
                      <w:sz w:val="20"/>
                      <w:szCs w:val="20"/>
                    </w:rPr>
                    <w:t xml:space="preserve">36 months </w:t>
                  </w:r>
                </w:p>
                <w:p w14:paraId="3CCCE9A4" w14:textId="77777777" w:rsidR="000A39D2" w:rsidRPr="00BE4196" w:rsidRDefault="00F7551F" w:rsidP="008D7608">
                  <w:pPr>
                    <w:pStyle w:val="Heading2"/>
                    <w:spacing w:before="0"/>
                    <w:rPr>
                      <w:b w:val="0"/>
                      <w:i/>
                      <w:color w:val="0070C0"/>
                      <w:sz w:val="20"/>
                      <w:szCs w:val="20"/>
                    </w:rPr>
                  </w:pPr>
                  <w:r w:rsidRPr="00BE4196">
                    <w:rPr>
                      <w:b w:val="0"/>
                      <w:i/>
                      <w:color w:val="0070C0"/>
                      <w:sz w:val="20"/>
                      <w:szCs w:val="20"/>
                    </w:rPr>
                    <w:t xml:space="preserve">What to expect at your visit </w:t>
                  </w:r>
                </w:p>
                <w:p w14:paraId="1C2BFF76" w14:textId="744CB437" w:rsidR="000A39D2" w:rsidRDefault="00CF6780" w:rsidP="004C4BDF">
                  <w:r w:rsidRPr="008D7608">
                    <w:rPr>
                      <w:sz w:val="20"/>
                      <w:szCs w:val="20"/>
                    </w:rPr>
                    <w:t>Appoin</w:t>
                  </w:r>
                  <w:r w:rsidR="004C4BDF" w:rsidRPr="008D7608">
                    <w:rPr>
                      <w:sz w:val="20"/>
                      <w:szCs w:val="20"/>
                    </w:rPr>
                    <w:t>tments usually take between 30 and 6</w:t>
                  </w:r>
                  <w:r w:rsidRPr="008D7608">
                    <w:rPr>
                      <w:sz w:val="20"/>
                      <w:szCs w:val="20"/>
                    </w:rPr>
                    <w:t xml:space="preserve">0 minutes. While some appointments involve screening or </w:t>
                  </w:r>
                  <w:r w:rsidR="004644EE">
                    <w:rPr>
                      <w:sz w:val="20"/>
                      <w:szCs w:val="20"/>
                    </w:rPr>
                    <w:t xml:space="preserve">developmental </w:t>
                  </w:r>
                  <w:r w:rsidRPr="008D7608">
                    <w:rPr>
                      <w:sz w:val="20"/>
                      <w:szCs w:val="20"/>
                    </w:rPr>
                    <w:t>assessm</w:t>
                  </w:r>
                  <w:r w:rsidR="004C4BDF" w:rsidRPr="008D7608">
                    <w:rPr>
                      <w:sz w:val="20"/>
                      <w:szCs w:val="20"/>
                    </w:rPr>
                    <w:t>ents, others are more open</w:t>
                  </w:r>
                  <w:r w:rsidRPr="008D7608">
                    <w:rPr>
                      <w:sz w:val="20"/>
                      <w:szCs w:val="20"/>
                    </w:rPr>
                    <w:t xml:space="preserve">. </w:t>
                  </w:r>
                  <w:r w:rsidR="004C4BDF" w:rsidRPr="008D7608">
                    <w:rPr>
                      <w:sz w:val="20"/>
                      <w:szCs w:val="20"/>
                    </w:rPr>
                    <w:t>Every</w:t>
                  </w:r>
                  <w:r w:rsidRPr="008D7608">
                    <w:rPr>
                      <w:sz w:val="20"/>
                      <w:szCs w:val="20"/>
                    </w:rPr>
                    <w:t xml:space="preserve"> appointment will be guided by the needs of the child and the family.</w:t>
                  </w:r>
                  <w:r>
                    <w:t xml:space="preserve"> </w:t>
                  </w:r>
                </w:p>
              </w:tc>
            </w:tr>
            <w:tr w:rsidR="00CF6780" w14:paraId="7CD246BF" w14:textId="77777777" w:rsidTr="00CF6780">
              <w:trPr>
                <w:trHeight w:hRule="exact" w:val="6515"/>
              </w:trPr>
              <w:tc>
                <w:tcPr>
                  <w:tcW w:w="5000" w:type="pct"/>
                  <w:tcMar>
                    <w:right w:w="864" w:type="dxa"/>
                  </w:tcMar>
                </w:tcPr>
                <w:p w14:paraId="10969B58" w14:textId="77777777" w:rsidR="00CF6780" w:rsidRDefault="00CF6780" w:rsidP="00F7551F">
                  <w:pPr>
                    <w:pStyle w:val="Heading1"/>
                    <w:spacing w:before="100" w:beforeAutospacing="1" w:after="100" w:afterAutospacing="1"/>
                    <w:contextualSpacing/>
                  </w:pPr>
                </w:p>
              </w:tc>
            </w:tr>
          </w:tbl>
          <w:p w14:paraId="57465B8C" w14:textId="77777777" w:rsidR="000A39D2" w:rsidRDefault="000A39D2"/>
        </w:tc>
        <w:tc>
          <w:tcPr>
            <w:tcW w:w="4465" w:type="dxa"/>
          </w:tcPr>
          <w:tbl>
            <w:tblPr>
              <w:tblStyle w:val="HostTable"/>
              <w:tblW w:w="4991" w:type="pct"/>
              <w:tblLayout w:type="fixed"/>
              <w:tblLook w:val="04A0" w:firstRow="1" w:lastRow="0" w:firstColumn="1" w:lastColumn="0" w:noHBand="0" w:noVBand="1"/>
              <w:tblCaption w:val="Layout table"/>
            </w:tblPr>
            <w:tblGrid>
              <w:gridCol w:w="4457"/>
            </w:tblGrid>
            <w:tr w:rsidR="000A39D2" w14:paraId="59A38CB2" w14:textId="77777777" w:rsidTr="00901D1E">
              <w:trPr>
                <w:trHeight w:hRule="exact" w:val="3146"/>
              </w:trPr>
              <w:tc>
                <w:tcPr>
                  <w:tcW w:w="5000" w:type="pct"/>
                  <w:shd w:val="clear" w:color="auto" w:fill="auto"/>
                  <w:vAlign w:val="center"/>
                </w:tcPr>
                <w:p w14:paraId="4132EC64" w14:textId="413ED206" w:rsidR="000A39D2" w:rsidRDefault="00404142" w:rsidP="00404142">
                  <w:pPr>
                    <w:pStyle w:val="Quote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BAAAA8E" wp14:editId="7D5DD363">
                            <wp:simplePos x="0" y="0"/>
                            <wp:positionH relativeFrom="column">
                              <wp:posOffset>82550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2657475" cy="2409825"/>
                            <wp:effectExtent l="0" t="0" r="28575" b="28575"/>
                            <wp:wrapNone/>
                            <wp:docPr id="11" name="Rectangl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57475" cy="2409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5D93C2" w14:textId="77777777" w:rsidR="004C4BDF" w:rsidRPr="00404142" w:rsidRDefault="004C4BDF" w:rsidP="00BB0A1D">
                                        <w:pPr>
                                          <w:widowControl w:val="0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Appointment Details</w:t>
                                        </w:r>
                                      </w:p>
                                      <w:p w14:paraId="2BFA240A" w14:textId="77777777" w:rsidR="004C4BDF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</w:p>
                                      <w:p w14:paraId="36454DB4" w14:textId="77777777" w:rsidR="004C4BDF" w:rsidRPr="00404142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404142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Name: ________________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_______</w:t>
                                        </w:r>
                                      </w:p>
                                      <w:p w14:paraId="1BC2C377" w14:textId="77777777" w:rsidR="004C4BDF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</w:p>
                                      <w:p w14:paraId="19D1743D" w14:textId="77777777" w:rsidR="004C4BDF" w:rsidRPr="00404142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404142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Date: _________________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_______</w:t>
                                        </w:r>
                                      </w:p>
                                      <w:p w14:paraId="136510FE" w14:textId="77777777" w:rsidR="004C4BDF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</w:p>
                                      <w:p w14:paraId="2749A908" w14:textId="77777777" w:rsidR="004C4BDF" w:rsidRPr="00404142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</w:pPr>
                                        <w:r w:rsidRPr="00404142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Time: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  <w:r w:rsidRPr="00404142"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__________________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24"/>
                                            <w:szCs w:val="24"/>
                                            <w14:ligatures w14:val="none"/>
                                          </w:rPr>
                                          <w:t>______</w:t>
                                        </w:r>
                                      </w:p>
                                      <w:p w14:paraId="4FE659B1" w14:textId="77777777" w:rsidR="004C4BDF" w:rsidRDefault="004C4BDF" w:rsidP="00404142">
                                        <w:pPr>
                                          <w:widowControl w:val="0"/>
                                          <w:rPr>
                                            <w:rFonts w:ascii="Arial" w:hAnsi="Arial" w:cs="Arial"/>
                                            <w:sz w:val="28"/>
                                            <w:szCs w:val="28"/>
                                            <w14:ligatures w14:val="none"/>
                                          </w:rPr>
                                        </w:pPr>
                                      </w:p>
                                      <w:p w14:paraId="530BC792" w14:textId="77777777" w:rsidR="004C4BDF" w:rsidRDefault="004C4BDF" w:rsidP="00404142">
                                        <w:pPr>
                                          <w:widowControl w:val="0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  <w:lang w:val="en-CA"/>
                                            <w14:ligatures w14:val="none"/>
                                          </w:rPr>
                                        </w:pPr>
                                        <w:r>
                                          <w:rPr>
                                            <w14:ligatures w14:val="none"/>
                                          </w:rPr>
                                          <w:t> </w:t>
                                        </w:r>
                                      </w:p>
                                      <w:p w14:paraId="05F417F1" w14:textId="77777777" w:rsidR="004C4BDF" w:rsidRDefault="004C4BDF" w:rsidP="00404142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AAAA8E" id="Rectangle 11" o:spid="_x0000_s1027" style="position:absolute;left:0;text-align:left;margin-left:6.5pt;margin-top:3.5pt;width:209.25pt;height:18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" fillcolor="white [3212]" strokecolor="#243f60 [1604]" strokeweight="1pt">
                            <v:textbox>
                              <w:txbxContent>
                                <w:p w14:paraId="075D93C2" w14:textId="77777777" w:rsidR="004C4BDF" w:rsidRPr="00404142" w:rsidRDefault="004C4BDF" w:rsidP="00BB0A1D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14:ligatures w14:val="none"/>
                                    </w:rPr>
                                    <w:t>Appointment Details</w:t>
                                  </w:r>
                                </w:p>
                                <w:p w14:paraId="2BFA240A" w14:textId="77777777" w:rsidR="004C4BDF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  <w:p w14:paraId="36454DB4" w14:textId="77777777" w:rsidR="004C4BDF" w:rsidRPr="00404142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4041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Name: 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_______</w:t>
                                  </w:r>
                                </w:p>
                                <w:p w14:paraId="1BC2C377" w14:textId="77777777" w:rsidR="004C4BDF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  <w:p w14:paraId="19D1743D" w14:textId="77777777" w:rsidR="004C4BDF" w:rsidRPr="00404142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4041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Date: 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_______</w:t>
                                  </w:r>
                                </w:p>
                                <w:p w14:paraId="136510FE" w14:textId="77777777" w:rsidR="004C4BDF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</w:p>
                                <w:p w14:paraId="2749A908" w14:textId="77777777" w:rsidR="004C4BDF" w:rsidRPr="00404142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4041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Time: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4041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__________________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ligatures w14:val="none"/>
                                    </w:rPr>
                                    <w:t>______</w:t>
                                  </w:r>
                                </w:p>
                                <w:p w14:paraId="4FE659B1" w14:textId="77777777" w:rsidR="004C4BDF" w:rsidRDefault="004C4BDF" w:rsidP="00404142">
                                  <w:pPr>
                                    <w:widowControl w:val="0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</w:p>
                                <w:p w14:paraId="530BC792" w14:textId="77777777" w:rsidR="004C4BDF" w:rsidRDefault="004C4BDF" w:rsidP="0040414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C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> </w:t>
                                  </w:r>
                                </w:p>
                                <w:p w14:paraId="05F417F1" w14:textId="77777777" w:rsidR="004C4BDF" w:rsidRDefault="004C4BDF" w:rsidP="00404142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0A39D2" w14:paraId="39A1D345" w14:textId="77777777" w:rsidTr="00901D1E">
              <w:trPr>
                <w:trHeight w:hRule="exact" w:val="5976"/>
              </w:trPr>
              <w:tc>
                <w:tcPr>
                  <w:tcW w:w="5000" w:type="pct"/>
                  <w:shd w:val="clear" w:color="auto" w:fill="auto"/>
                  <w:tcMar>
                    <w:top w:w="864" w:type="dxa"/>
                  </w:tcMar>
                </w:tcPr>
                <w:p w14:paraId="1835A697" w14:textId="0C94191D" w:rsidR="000A39D2" w:rsidRPr="00BE4196" w:rsidRDefault="00E17A47">
                  <w:pPr>
                    <w:pStyle w:val="Heading1"/>
                    <w:rPr>
                      <w:color w:val="0070C0"/>
                    </w:rPr>
                  </w:pPr>
                  <w:r w:rsidRPr="00BE4196">
                    <w:rPr>
                      <w:color w:val="0070C0"/>
                    </w:rPr>
                    <w:t>Notes:</w:t>
                  </w:r>
                </w:p>
                <w:p w14:paraId="2239073F" w14:textId="3A7F010D" w:rsidR="00BB0A1D" w:rsidRDefault="00E17A47" w:rsidP="00E17A47">
                  <w:pPr>
                    <w:spacing w:line="720" w:lineRule="auto"/>
                  </w:pPr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14:paraId="00D7B12A" w14:textId="77777777" w:rsidR="00BB0A1D" w:rsidRDefault="00BB0A1D" w:rsidP="00BB0A1D"/>
                <w:p w14:paraId="6DB4515A" w14:textId="77777777" w:rsidR="00BB0A1D" w:rsidRDefault="00BB0A1D" w:rsidP="00BB0A1D"/>
              </w:tc>
            </w:tr>
          </w:tbl>
          <w:p w14:paraId="1032E0E6" w14:textId="77777777" w:rsidR="000A39D2" w:rsidRDefault="000A39D2"/>
        </w:tc>
        <w:tc>
          <w:tcPr>
            <w:tcW w:w="865" w:type="dxa"/>
          </w:tcPr>
          <w:p w14:paraId="0AEAA170" w14:textId="7A820C7A" w:rsidR="000A39D2" w:rsidRDefault="008E52B7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903" behindDoc="1" locked="0" layoutInCell="1" allowOverlap="1" wp14:anchorId="39DB98F6" wp14:editId="1B3542FD">
                      <wp:simplePos x="0" y="0"/>
                      <wp:positionH relativeFrom="column">
                        <wp:posOffset>-6296659</wp:posOffset>
                      </wp:positionH>
                      <wp:positionV relativeFrom="paragraph">
                        <wp:posOffset>-118745</wp:posOffset>
                      </wp:positionV>
                      <wp:extent cx="6381750" cy="2800350"/>
                      <wp:effectExtent l="0" t="0" r="1905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0" cy="280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881DD7" w14:textId="77777777" w:rsidR="004C4BDF" w:rsidRDefault="004C4BDF" w:rsidP="00BE4196">
                                  <w:pPr>
                                    <w:shd w:val="clear" w:color="auto" w:fill="0070C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B98F6" id="Rectangle 8" o:spid="_x0000_s1028" style="position:absolute;margin-left:-495.8pt;margin-top:-9.35pt;width:502.5pt;height:220.5pt;z-index:-2516725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" fillcolor="#0070c0" strokecolor="#243f60 [1604]" strokeweight="1pt">
                      <v:textbox>
                        <w:txbxContent>
                          <w:p w14:paraId="66881DD7" w14:textId="77777777" w:rsidR="004C4BDF" w:rsidRDefault="004C4BDF" w:rsidP="00BE4196">
                            <w:pPr>
                              <w:shd w:val="clear" w:color="auto" w:fill="0070C0"/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p w14:paraId="16BA6BF6" w14:textId="3DE4D16E" w:rsidR="008E4343" w:rsidRPr="00BE4196" w:rsidRDefault="008E4343" w:rsidP="008E4343">
            <w:pPr>
              <w:pStyle w:val="CommentText"/>
              <w:rPr>
                <w:color w:val="0070C0"/>
                <w:sz w:val="30"/>
                <w:szCs w:val="30"/>
              </w:rPr>
            </w:pPr>
            <w:r w:rsidRPr="00BE4196">
              <w:rPr>
                <w:color w:val="0070C0"/>
                <w:sz w:val="30"/>
                <w:szCs w:val="30"/>
              </w:rPr>
              <w:t>Remember…</w:t>
            </w:r>
          </w:p>
          <w:p w14:paraId="219829EE" w14:textId="69A68C5E" w:rsidR="008E52B7" w:rsidRPr="008D7608" w:rsidRDefault="008E4343" w:rsidP="008E52B7">
            <w:pPr>
              <w:pStyle w:val="CommentText"/>
              <w:numPr>
                <w:ilvl w:val="0"/>
                <w:numId w:val="8"/>
              </w:numPr>
              <w:ind w:left="261" w:hanging="261"/>
            </w:pPr>
            <w:r w:rsidRPr="008D7608">
              <w:t>You will receive a lot of information at your appointme</w:t>
            </w:r>
            <w:r w:rsidR="004C4BDF" w:rsidRPr="008D7608">
              <w:t xml:space="preserve">nt so come with another person if you can or </w:t>
            </w:r>
            <w:r w:rsidRPr="008D7608">
              <w:t>take notes.</w:t>
            </w:r>
          </w:p>
          <w:p w14:paraId="6F4DF5DA" w14:textId="036B28BD" w:rsidR="008E52B7" w:rsidRPr="008D7608" w:rsidRDefault="008E4343" w:rsidP="004C4BDF">
            <w:pPr>
              <w:pStyle w:val="CommentText"/>
              <w:numPr>
                <w:ilvl w:val="0"/>
                <w:numId w:val="8"/>
              </w:numPr>
              <w:ind w:left="261" w:hanging="261"/>
            </w:pPr>
            <w:r w:rsidRPr="008D7608">
              <w:t xml:space="preserve">Write down your questions ahead of </w:t>
            </w:r>
            <w:r w:rsidR="00F85C06" w:rsidRPr="008D7608">
              <w:t>time so you do not forget any. T</w:t>
            </w:r>
            <w:r w:rsidRPr="008D7608">
              <w:t>he team will address as many as they can.</w:t>
            </w:r>
          </w:p>
          <w:p w14:paraId="63DF498A" w14:textId="54691BEA" w:rsidR="003956F9" w:rsidRDefault="003956F9" w:rsidP="008E52B7">
            <w:pPr>
              <w:pStyle w:val="CommentText"/>
              <w:numPr>
                <w:ilvl w:val="0"/>
                <w:numId w:val="8"/>
              </w:numPr>
              <w:ind w:left="261" w:hanging="261"/>
            </w:pPr>
            <w:r>
              <w:t xml:space="preserve">You may get homework </w:t>
            </w:r>
            <w:r w:rsidR="004644EE">
              <w:t xml:space="preserve">or exercises </w:t>
            </w:r>
            <w:r>
              <w:t xml:space="preserve">that will help your child move towards their next developmental stage. </w:t>
            </w:r>
          </w:p>
          <w:p w14:paraId="64FC682D" w14:textId="599252E4" w:rsidR="008E4343" w:rsidRPr="008D7608" w:rsidRDefault="004C4BDF" w:rsidP="008E52B7">
            <w:pPr>
              <w:pStyle w:val="CommentText"/>
              <w:numPr>
                <w:ilvl w:val="0"/>
                <w:numId w:val="8"/>
              </w:numPr>
              <w:ind w:left="261" w:hanging="261"/>
            </w:pPr>
            <w:r w:rsidRPr="008D7608">
              <w:t>W</w:t>
            </w:r>
            <w:r w:rsidR="008E4343" w:rsidRPr="008D7608">
              <w:t>e are here to help your baby</w:t>
            </w:r>
            <w:r w:rsidR="00F87CB1">
              <w:t xml:space="preserve"> </w:t>
            </w:r>
            <w:r w:rsidR="00F87CB1" w:rsidRPr="00BE4196">
              <w:rPr>
                <w:b/>
              </w:rPr>
              <w:t>AND</w:t>
            </w:r>
            <w:r w:rsidRPr="008D7608">
              <w:t xml:space="preserve"> </w:t>
            </w:r>
            <w:r w:rsidR="008E4343" w:rsidRPr="008D7608">
              <w:t>you. We may ask questio</w:t>
            </w:r>
            <w:r w:rsidR="00F85C06" w:rsidRPr="008D7608">
              <w:t xml:space="preserve">ns about how you are doing. Please </w:t>
            </w:r>
            <w:r w:rsidR="008E4343" w:rsidRPr="008D7608">
              <w:t xml:space="preserve">share your feelings and concerns about your own well-being with us. </w:t>
            </w:r>
          </w:p>
          <w:p w14:paraId="255D9D3E" w14:textId="5E1FBC0F" w:rsidR="000A39D2" w:rsidRPr="00BE4196" w:rsidRDefault="00CF6780" w:rsidP="00E14EBA">
            <w:pPr>
              <w:pStyle w:val="Heading1"/>
              <w:spacing w:before="0" w:after="160"/>
              <w:rPr>
                <w:color w:val="0070C0"/>
              </w:rPr>
            </w:pPr>
            <w:r w:rsidRPr="00BE4196">
              <w:rPr>
                <w:color w:val="0070C0"/>
              </w:rPr>
              <w:t xml:space="preserve">Rescheduling Appointments </w:t>
            </w:r>
          </w:p>
          <w:p w14:paraId="4B6BDF28" w14:textId="77777777" w:rsidR="004C4BDF" w:rsidRPr="008D7608" w:rsidRDefault="00CF6780" w:rsidP="00E14EBA">
            <w:pPr>
              <w:pStyle w:val="Heading1"/>
              <w:spacing w:before="0" w:after="0"/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</w:pPr>
            <w:r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If you find it hard to make it to a</w:t>
            </w:r>
            <w:r w:rsidR="004C4BDF"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ppointments, please let us know</w:t>
            </w:r>
            <w:r w:rsidR="00E17A47"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 xml:space="preserve"> </w:t>
            </w:r>
            <w:r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so we can help find a solution.</w:t>
            </w:r>
          </w:p>
          <w:p w14:paraId="1366202E" w14:textId="0F509B82" w:rsidR="00CF6780" w:rsidRPr="008D7608" w:rsidRDefault="00CF6780" w:rsidP="00CF6780">
            <w:pPr>
              <w:pStyle w:val="Heading1"/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</w:pPr>
            <w:r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Please let us know as soon as possible if you cannot make your next s</w:t>
            </w:r>
            <w:r w:rsidR="004C4BDF"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>cheduled appointment by calling</w:t>
            </w:r>
            <w:r w:rsidRPr="008D7608">
              <w:rPr>
                <w:rFonts w:asciiTheme="minorHAnsi" w:eastAsiaTheme="minorHAnsi" w:hAnsiTheme="minorHAnsi" w:cstheme="minorBidi"/>
                <w:color w:val="262626" w:themeColor="text1" w:themeTint="D9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color w:val="262626" w:themeColor="text1" w:themeTint="D9"/>
                  <w:sz w:val="20"/>
                  <w:szCs w:val="20"/>
                </w:rPr>
                <w:id w:val="820928804"/>
                <w:placeholder>
                  <w:docPart w:val="4035A2F12BA74275A27FBA97027BB1FC"/>
                </w:placeholder>
              </w:sdtPr>
              <w:sdtEndPr/>
              <w:sdtContent>
                <w:sdt>
                  <w:sdtPr>
                    <w:rPr>
                      <w:rFonts w:asciiTheme="minorHAnsi" w:eastAsiaTheme="minorHAnsi" w:hAnsiTheme="minorHAnsi" w:cstheme="minorBidi"/>
                      <w:color w:val="262626" w:themeColor="text1" w:themeTint="D9"/>
                      <w:sz w:val="20"/>
                      <w:szCs w:val="20"/>
                    </w:rPr>
                    <w:id w:val="-892576660"/>
                    <w:placeholder>
                      <w:docPart w:val="109FA3BEC09A429582388C85664819DF"/>
                    </w:placeholder>
                    <w:showingPlcHdr/>
                    <w:text/>
                  </w:sdtPr>
                  <w:sdtEndPr/>
                  <w:sdtContent>
                    <w:r w:rsidR="008D7608" w:rsidRPr="008D7608">
                      <w:rPr>
                        <w:rStyle w:val="PlaceholderText"/>
                        <w:sz w:val="20"/>
                        <w:szCs w:val="20"/>
                      </w:rPr>
                      <w:t>Click here to enter phone number.</w:t>
                    </w:r>
                  </w:sdtContent>
                </w:sdt>
              </w:sdtContent>
            </w:sdt>
          </w:p>
          <w:p w14:paraId="4FED3138" w14:textId="5DCCE100" w:rsidR="000A39D2" w:rsidRDefault="000A39D2" w:rsidP="00F7551F">
            <w:pPr>
              <w:pStyle w:val="Website"/>
            </w:pPr>
          </w:p>
        </w:tc>
      </w:tr>
      <w:tr w:rsidR="000A39D2" w14:paraId="720AB691" w14:textId="77777777" w:rsidTr="00901D1E">
        <w:trPr>
          <w:trHeight w:hRule="exact" w:val="271"/>
        </w:trPr>
        <w:tc>
          <w:tcPr>
            <w:tcW w:w="5041" w:type="dxa"/>
          </w:tcPr>
          <w:p w14:paraId="05CCA2BC" w14:textId="0815154B" w:rsidR="000A39D2" w:rsidRDefault="000A39D2"/>
        </w:tc>
        <w:tc>
          <w:tcPr>
            <w:tcW w:w="4465" w:type="dxa"/>
          </w:tcPr>
          <w:p w14:paraId="168BB1AF" w14:textId="77777777" w:rsidR="000A39D2" w:rsidRDefault="000A39D2"/>
        </w:tc>
        <w:tc>
          <w:tcPr>
            <w:tcW w:w="865" w:type="dxa"/>
          </w:tcPr>
          <w:p w14:paraId="082C4093" w14:textId="77777777" w:rsidR="000A39D2" w:rsidRDefault="000A39D2"/>
        </w:tc>
        <w:tc>
          <w:tcPr>
            <w:tcW w:w="4230" w:type="dxa"/>
          </w:tcPr>
          <w:p w14:paraId="24B5EB25" w14:textId="77777777" w:rsidR="000A39D2" w:rsidRDefault="000A39D2"/>
        </w:tc>
      </w:tr>
      <w:tr w:rsidR="000A39D2" w14:paraId="4C9B07FC" w14:textId="77777777" w:rsidTr="008E4343">
        <w:trPr>
          <w:trHeight w:hRule="exact" w:val="80"/>
        </w:trPr>
        <w:tc>
          <w:tcPr>
            <w:tcW w:w="5041" w:type="dxa"/>
            <w:shd w:val="clear" w:color="auto" w:fill="244061" w:themeFill="accent1" w:themeFillShade="80"/>
          </w:tcPr>
          <w:p w14:paraId="200AC77F" w14:textId="77777777" w:rsidR="000A39D2" w:rsidRDefault="000A39D2"/>
        </w:tc>
        <w:tc>
          <w:tcPr>
            <w:tcW w:w="4465" w:type="dxa"/>
            <w:shd w:val="clear" w:color="auto" w:fill="244061" w:themeFill="accent1" w:themeFillShade="80"/>
          </w:tcPr>
          <w:p w14:paraId="58941F7D" w14:textId="77777777" w:rsidR="000A39D2" w:rsidRDefault="000A39D2"/>
        </w:tc>
        <w:tc>
          <w:tcPr>
            <w:tcW w:w="865" w:type="dxa"/>
            <w:shd w:val="clear" w:color="auto" w:fill="244061" w:themeFill="accent1" w:themeFillShade="80"/>
          </w:tcPr>
          <w:p w14:paraId="4588DBC5" w14:textId="77777777" w:rsidR="000A39D2" w:rsidRDefault="000A39D2"/>
        </w:tc>
        <w:tc>
          <w:tcPr>
            <w:tcW w:w="4230" w:type="dxa"/>
            <w:shd w:val="clear" w:color="auto" w:fill="244061" w:themeFill="accent1" w:themeFillShade="80"/>
          </w:tcPr>
          <w:p w14:paraId="2E63FAD8" w14:textId="77777777" w:rsidR="000A39D2" w:rsidRDefault="000A39D2"/>
        </w:tc>
      </w:tr>
    </w:tbl>
    <w:p w14:paraId="728E2E61" w14:textId="77777777" w:rsidR="000A39D2" w:rsidRDefault="005E36FE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38379F3" wp14:editId="35EA11DB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B34517" id="Group 9" o:spid="_x0000_s1026" alt="Fold guide lines. Delete before printing." style="position:absolute;margin-left:230.25pt;margin-top:0;width:266.4pt;height:612pt;z-index:-251665408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">
                <v:line id="Straight Connector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Straight Connector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0A39D2" w:rsidSect="00D771D1">
      <w:pgSz w:w="15840" w:h="12240" w:orient="landscape"/>
      <w:pgMar w:top="720" w:right="720" w:bottom="43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34FAA" w14:textId="77777777" w:rsidR="00160969" w:rsidRDefault="00160969" w:rsidP="00160969">
      <w:pPr>
        <w:spacing w:after="0" w:line="240" w:lineRule="auto"/>
      </w:pPr>
      <w:r>
        <w:separator/>
      </w:r>
    </w:p>
  </w:endnote>
  <w:endnote w:type="continuationSeparator" w:id="0">
    <w:p w14:paraId="673F6B8C" w14:textId="77777777" w:rsidR="00160969" w:rsidRDefault="00160969" w:rsidP="00160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481C3" w14:textId="77777777" w:rsidR="00D771D1" w:rsidRDefault="00D771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ABF12" w14:textId="77777777" w:rsidR="00D771D1" w:rsidRDefault="00D771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2EC8F" w14:textId="77777777" w:rsidR="00D771D1" w:rsidRDefault="00D771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68F0" w14:textId="77777777" w:rsidR="00160969" w:rsidRDefault="00160969" w:rsidP="00160969">
      <w:pPr>
        <w:spacing w:after="0" w:line="240" w:lineRule="auto"/>
      </w:pPr>
      <w:r>
        <w:separator/>
      </w:r>
    </w:p>
  </w:footnote>
  <w:footnote w:type="continuationSeparator" w:id="0">
    <w:p w14:paraId="16E9B4BD" w14:textId="77777777" w:rsidR="00160969" w:rsidRDefault="00160969" w:rsidP="00160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7F177" w14:textId="77777777" w:rsidR="00D771D1" w:rsidRDefault="00D771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24A00" w14:textId="77777777" w:rsidR="00D771D1" w:rsidRDefault="00D771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14:paraId="2B1CEC21" w14:textId="77777777" w:rsidR="00D771D1" w:rsidRDefault="00D771D1" w:rsidP="00D771D1">
    <w:pPr>
      <w:pStyle w:val="Header"/>
      <w:jc w:val="right"/>
    </w:pPr>
    <w:sdt>
      <w:sdtPr>
        <w:rPr>
          <w:color w:val="4F81BD" w:themeColor="accent1"/>
        </w:rPr>
        <w:alias w:val="Title"/>
        <w:tag w:val=""/>
        <w:id w:val="-124633435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4F81BD" w:themeColor="accent1"/>
          </w:rPr>
          <w:t>ONTARIO NEONATAL FOLLOW-UP PROGRAM</w:t>
        </w:r>
      </w:sdtContent>
    </w:sdt>
    <w:r>
      <w:rPr>
        <w:color w:val="4F81BD" w:themeColor="accent1"/>
      </w:rPr>
      <w:t xml:space="preserve"> | </w:t>
    </w:r>
    <w:r>
      <w:rPr>
        <w:color w:val="A6A6A6" w:themeColor="background1" w:themeShade="A6"/>
      </w:rPr>
      <w:t>Program Brochure</w:t>
    </w:r>
  </w:p>
  <w:p w14:paraId="06A63659" w14:textId="77777777" w:rsidR="00D771D1" w:rsidRDefault="00D771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880D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F81BD" w:themeColor="accent1"/>
      </w:rPr>
    </w:lvl>
  </w:abstractNum>
  <w:abstractNum w:abstractNumId="2" w15:restartNumberingAfterBreak="0">
    <w:nsid w:val="10F00AF4"/>
    <w:multiLevelType w:val="hybridMultilevel"/>
    <w:tmpl w:val="E9644BF6"/>
    <w:lvl w:ilvl="0" w:tplc="93E6609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44061" w:themeColor="accent1" w:themeShade="8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A346D"/>
    <w:multiLevelType w:val="hybridMultilevel"/>
    <w:tmpl w:val="F7309D22"/>
    <w:lvl w:ilvl="0" w:tplc="884A072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A021E7"/>
    <w:multiLevelType w:val="hybridMultilevel"/>
    <w:tmpl w:val="63A6601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44061" w:themeColor="accent1" w:themeShade="8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85C30"/>
    <w:multiLevelType w:val="hybridMultilevel"/>
    <w:tmpl w:val="D01EBC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4F73"/>
    <w:multiLevelType w:val="hybridMultilevel"/>
    <w:tmpl w:val="CA48A30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44061" w:themeColor="accent1" w:themeShade="8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A0A5C"/>
    <w:multiLevelType w:val="hybridMultilevel"/>
    <w:tmpl w:val="438C9C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42"/>
    <w:rsid w:val="000155EA"/>
    <w:rsid w:val="000A39D2"/>
    <w:rsid w:val="000B2D69"/>
    <w:rsid w:val="000C4107"/>
    <w:rsid w:val="000E02B5"/>
    <w:rsid w:val="00160969"/>
    <w:rsid w:val="001A0522"/>
    <w:rsid w:val="00264D00"/>
    <w:rsid w:val="002B12BC"/>
    <w:rsid w:val="003956F9"/>
    <w:rsid w:val="00404142"/>
    <w:rsid w:val="00423E57"/>
    <w:rsid w:val="004644EE"/>
    <w:rsid w:val="004C4BDF"/>
    <w:rsid w:val="00553F93"/>
    <w:rsid w:val="005E36FE"/>
    <w:rsid w:val="007A098F"/>
    <w:rsid w:val="007A12AA"/>
    <w:rsid w:val="00815E69"/>
    <w:rsid w:val="0086705B"/>
    <w:rsid w:val="008D7608"/>
    <w:rsid w:val="008E4343"/>
    <w:rsid w:val="008E52B7"/>
    <w:rsid w:val="00901D1E"/>
    <w:rsid w:val="00912CFD"/>
    <w:rsid w:val="00917FC9"/>
    <w:rsid w:val="009460F0"/>
    <w:rsid w:val="009C58B2"/>
    <w:rsid w:val="009E5650"/>
    <w:rsid w:val="00B33D70"/>
    <w:rsid w:val="00BB0A1D"/>
    <w:rsid w:val="00BE4196"/>
    <w:rsid w:val="00C52BB8"/>
    <w:rsid w:val="00C71BCE"/>
    <w:rsid w:val="00C7334B"/>
    <w:rsid w:val="00C94D2D"/>
    <w:rsid w:val="00CA6AE8"/>
    <w:rsid w:val="00CF6780"/>
    <w:rsid w:val="00D771D1"/>
    <w:rsid w:val="00D82126"/>
    <w:rsid w:val="00DC0B4D"/>
    <w:rsid w:val="00DF6A3F"/>
    <w:rsid w:val="00E14EBA"/>
    <w:rsid w:val="00E17A47"/>
    <w:rsid w:val="00E24F06"/>
    <w:rsid w:val="00F645B4"/>
    <w:rsid w:val="00F7551F"/>
    <w:rsid w:val="00F85C06"/>
    <w:rsid w:val="00F87CB1"/>
    <w:rsid w:val="00FF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F570B4"/>
  <w15:docId w15:val="{618C65A5-068F-4DDA-9A38-CF70DABCB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1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/>
      <w:contextualSpacing/>
    </w:pPr>
    <w:rPr>
      <w:color w:val="24406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24406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4406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tabs>
        <w:tab w:val="left" w:pos="360"/>
      </w:tabs>
      <w:spacing w:after="120"/>
    </w:pPr>
    <w:rPr>
      <w:color w:val="1F497D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4"/>
    <w:qFormat/>
    <w:pPr>
      <w:spacing w:before="120"/>
    </w:pPr>
    <w:rPr>
      <w:color w:val="24406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ListNumber">
    <w:name w:val="List Number"/>
    <w:basedOn w:val="Normal"/>
    <w:uiPriority w:val="3"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4406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4406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4406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4406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ListParagraph">
    <w:name w:val="List Paragraph"/>
    <w:basedOn w:val="Normal"/>
    <w:uiPriority w:val="34"/>
    <w:unhideWhenUsed/>
    <w:qFormat/>
    <w:rsid w:val="00F755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B0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A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A1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C0B4D"/>
    <w:pPr>
      <w:spacing w:after="0" w:line="240" w:lineRule="auto"/>
    </w:pPr>
  </w:style>
  <w:style w:type="paragraph" w:customStyle="1" w:styleId="Default">
    <w:name w:val="Default"/>
    <w:rsid w:val="00F645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n-CA" w:eastAsia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60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969"/>
  </w:style>
  <w:style w:type="paragraph" w:styleId="Footer">
    <w:name w:val="footer"/>
    <w:basedOn w:val="Normal"/>
    <w:link w:val="FooterChar"/>
    <w:uiPriority w:val="99"/>
    <w:unhideWhenUsed/>
    <w:rsid w:val="00160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%20Abban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35A2F12BA74275A27FBA97027BB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24A0A-6A62-418A-B5DA-B1A04E4F165E}"/>
      </w:docPartPr>
      <w:docPartBody>
        <w:p w:rsidR="00042AFB" w:rsidRDefault="00EB5C07" w:rsidP="00EB5C07">
          <w:pPr>
            <w:pStyle w:val="4035A2F12BA74275A27FBA97027BB1FC"/>
          </w:pPr>
          <w:r>
            <w:rPr>
              <w:rFonts w:asciiTheme="minorHAnsi" w:eastAsiaTheme="minorHAnsi" w:hAnsiTheme="minorHAnsi" w:cstheme="minorBidi"/>
              <w:color w:val="262626" w:themeColor="text1" w:themeTint="D9"/>
              <w:sz w:val="18"/>
            </w:rPr>
            <w:t>Phone Number</w:t>
          </w:r>
        </w:p>
      </w:docPartBody>
    </w:docPart>
    <w:docPart>
      <w:docPartPr>
        <w:name w:val="109FA3BEC09A429582388C8566481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F7286-585D-44C1-A405-BE82503CF915}"/>
      </w:docPartPr>
      <w:docPartBody>
        <w:p w:rsidR="00042AFB" w:rsidRDefault="00EB5C07" w:rsidP="00EB5C07">
          <w:pPr>
            <w:pStyle w:val="109FA3BEC09A429582388C85664819DF7"/>
          </w:pPr>
          <w:r w:rsidRPr="008D7608">
            <w:rPr>
              <w:rStyle w:val="PlaceholderText"/>
              <w:sz w:val="20"/>
              <w:szCs w:val="20"/>
            </w:rPr>
            <w:t>Click here to enter phone number.</w:t>
          </w:r>
        </w:p>
      </w:docPartBody>
    </w:docPart>
    <w:docPart>
      <w:docPartPr>
        <w:name w:val="84B53166070C466BAE685BA1B5F9E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53A52-DE8B-41EB-A443-812AB6135223}"/>
      </w:docPartPr>
      <w:docPartBody>
        <w:p w:rsidR="00042AFB" w:rsidRDefault="00EB5C07" w:rsidP="00EB5C07">
          <w:pPr>
            <w:pStyle w:val="84B53166070C466BAE685BA1B5F9EB832"/>
          </w:pPr>
          <w:r w:rsidRPr="000C13DD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 of NFUP</w:t>
          </w:r>
          <w:r w:rsidRPr="000C13DD">
            <w:rPr>
              <w:rStyle w:val="PlaceholderText"/>
            </w:rPr>
            <w:t>.</w:t>
          </w:r>
        </w:p>
      </w:docPartBody>
    </w:docPart>
    <w:docPart>
      <w:docPartPr>
        <w:name w:val="CA221E08218049A183D8647D3F5EE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4095A-BA3E-4B94-AFF3-DC44D9CFC7DC}"/>
      </w:docPartPr>
      <w:docPartBody>
        <w:p w:rsidR="00042AFB" w:rsidRDefault="00EB5C07" w:rsidP="00EB5C07">
          <w:pPr>
            <w:pStyle w:val="CA221E08218049A183D8647D3F5EE6ED2"/>
          </w:pPr>
          <w:r w:rsidRPr="000C13DD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line 1</w:t>
          </w:r>
          <w:r w:rsidRPr="000C13DD">
            <w:rPr>
              <w:rStyle w:val="PlaceholderText"/>
            </w:rPr>
            <w:t>.</w:t>
          </w:r>
        </w:p>
      </w:docPartBody>
    </w:docPart>
    <w:docPart>
      <w:docPartPr>
        <w:name w:val="7C5804E64BB94107833A33CAC6137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0C54B-2E51-49BB-AD43-E5EC34129202}"/>
      </w:docPartPr>
      <w:docPartBody>
        <w:p w:rsidR="00042AFB" w:rsidRDefault="00EB5C07" w:rsidP="00EB5C07">
          <w:pPr>
            <w:pStyle w:val="7C5804E64BB94107833A33CAC6137C7F2"/>
          </w:pPr>
          <w:r w:rsidRPr="000C13DD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0C13DD">
            <w:rPr>
              <w:rStyle w:val="PlaceholderText"/>
            </w:rPr>
            <w:t>.</w:t>
          </w:r>
        </w:p>
      </w:docPartBody>
    </w:docPart>
    <w:docPart>
      <w:docPartPr>
        <w:name w:val="1B39DF36D4C24202A5764EE0DBA84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6FC32-551D-46F2-A59F-9C0A25F59D95}"/>
      </w:docPartPr>
      <w:docPartBody>
        <w:p w:rsidR="00042AFB" w:rsidRDefault="00EB5C07" w:rsidP="00EB5C07">
          <w:pPr>
            <w:pStyle w:val="1B39DF36D4C24202A5764EE0DBA84CA2"/>
          </w:pPr>
          <w:r w:rsidRPr="000C13DD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line 2</w:t>
          </w:r>
          <w:r w:rsidRPr="000C13DD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C07"/>
    <w:rsid w:val="00042AFB"/>
    <w:rsid w:val="00EB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5C07"/>
    <w:rPr>
      <w:color w:val="808080"/>
    </w:rPr>
  </w:style>
  <w:style w:type="paragraph" w:customStyle="1" w:styleId="4035A2F12BA74275A27FBA97027BB1FC">
    <w:name w:val="4035A2F12BA74275A27FBA97027BB1FC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">
    <w:name w:val="109FA3BEC09A429582388C85664819DF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1">
    <w:name w:val="109FA3BEC09A429582388C85664819DF1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2">
    <w:name w:val="109FA3BEC09A429582388C85664819DF2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3">
    <w:name w:val="109FA3BEC09A429582388C85664819DF3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4">
    <w:name w:val="109FA3BEC09A429582388C85664819DF4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109FA3BEC09A429582388C85664819DF5">
    <w:name w:val="109FA3BEC09A429582388C85664819DF5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84B53166070C466BAE685BA1B5F9EB83">
    <w:name w:val="84B53166070C466BAE685BA1B5F9EB83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A221E08218049A183D8647D3F5EE6ED">
    <w:name w:val="CA221E08218049A183D8647D3F5EE6ED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7C5804E64BB94107833A33CAC6137C7F">
    <w:name w:val="7C5804E64BB94107833A33CAC6137C7F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5648B23B8C34BA0BE6F5B71628DD3EF">
    <w:name w:val="C5648B23B8C34BA0BE6F5B71628DD3EF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109FA3BEC09A429582388C85664819DF6">
    <w:name w:val="109FA3BEC09A429582388C85664819DF6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84B53166070C466BAE685BA1B5F9EB831">
    <w:name w:val="84B53166070C466BAE685BA1B5F9EB831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A221E08218049A183D8647D3F5EE6ED1">
    <w:name w:val="CA221E08218049A183D8647D3F5EE6ED1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7C5804E64BB94107833A33CAC6137C7F1">
    <w:name w:val="7C5804E64BB94107833A33CAC6137C7F1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5648B23B8C34BA0BE6F5B71628DD3EF1">
    <w:name w:val="C5648B23B8C34BA0BE6F5B71628DD3EF1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109FA3BEC09A429582388C85664819DF7">
    <w:name w:val="109FA3BEC09A429582388C85664819DF7"/>
    <w:rsid w:val="00EB5C07"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kern w:val="2"/>
      <w:sz w:val="30"/>
      <w:szCs w:val="18"/>
      <w:lang w:val="en-US" w:eastAsia="ja-JP"/>
      <w14:ligatures w14:val="standard"/>
    </w:rPr>
  </w:style>
  <w:style w:type="paragraph" w:customStyle="1" w:styleId="84B53166070C466BAE685BA1B5F9EB832">
    <w:name w:val="84B53166070C466BAE685BA1B5F9EB832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A221E08218049A183D8647D3F5EE6ED2">
    <w:name w:val="CA221E08218049A183D8647D3F5EE6ED2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1B39DF36D4C24202A5764EE0DBA84CA2">
    <w:name w:val="1B39DF36D4C24202A5764EE0DBA84CA2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7C5804E64BB94107833A33CAC6137C7F2">
    <w:name w:val="7C5804E64BB94107833A33CAC6137C7F2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  <w:style w:type="paragraph" w:customStyle="1" w:styleId="C5648B23B8C34BA0BE6F5B71628DD3EF2">
    <w:name w:val="C5648B23B8C34BA0BE6F5B71628DD3EF2"/>
    <w:rsid w:val="00EB5C07"/>
    <w:pPr>
      <w:spacing w:line="276" w:lineRule="auto"/>
    </w:pPr>
    <w:rPr>
      <w:rFonts w:eastAsiaTheme="minorHAnsi"/>
      <w:color w:val="262626" w:themeColor="text1" w:themeTint="D9"/>
      <w:kern w:val="2"/>
      <w:sz w:val="18"/>
      <w:szCs w:val="18"/>
      <w:lang w:val="en-US" w:eastAsia="ja-JP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FE73E6-F6E2-49B4-9D5B-A27008620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11</TotalTime>
  <Pages>5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ONTARIO NEONATAL FOLLOW-UP PROGRAM</vt:lpstr>
    </vt:vector>
  </TitlesOfParts>
  <Company>Sunnybrook Health Sciences Centre</Company>
  <LinksUpToDate>false</LinksUpToDate>
  <CharactersWithSpaces>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ONTARIO NEONATAL FOLLOW-UP PROGRAM</dc:title>
  <dc:creator>Vanessa Abban</dc:creator>
  <cp:lastModifiedBy>Doreen Day</cp:lastModifiedBy>
  <cp:revision>5</cp:revision>
  <cp:lastPrinted>2017-11-10T15:47:00Z</cp:lastPrinted>
  <dcterms:created xsi:type="dcterms:W3CDTF">2017-11-10T15:44:00Z</dcterms:created>
  <dcterms:modified xsi:type="dcterms:W3CDTF">2017-11-10T15:57:00Z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